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ACEE" w14:textId="77777777" w:rsidR="001C4E57" w:rsidRPr="006E7BCF" w:rsidRDefault="00500800" w:rsidP="0098247E">
      <w:pPr>
        <w:pStyle w:val="Titel"/>
      </w:pPr>
      <w:r w:rsidRPr="006E7BCF">
        <w:t>Tit</w:t>
      </w:r>
      <w:r w:rsidR="009C5D3A" w:rsidRPr="006E7BCF">
        <w:t>l</w:t>
      </w:r>
      <w:r w:rsidRPr="006E7BCF">
        <w:t>e</w:t>
      </w:r>
    </w:p>
    <w:p w14:paraId="757D0624" w14:textId="77777777" w:rsidR="006D2EC9" w:rsidRPr="006E7BCF" w:rsidRDefault="009C5D3A" w:rsidP="0098247E">
      <w:pPr>
        <w:pStyle w:val="Untertitel"/>
      </w:pPr>
      <w:r w:rsidRPr="006E7BCF">
        <w:t>Subtitle</w:t>
      </w:r>
    </w:p>
    <w:p w14:paraId="586191A1" w14:textId="77777777" w:rsidR="00D83FC6" w:rsidRPr="006E7BCF" w:rsidRDefault="009C5D3A" w:rsidP="001939C6">
      <w:pPr>
        <w:pStyle w:val="berschrift1"/>
      </w:pPr>
      <w:bookmarkStart w:id="0" w:name="_Toc85119660"/>
      <w:r w:rsidRPr="006E7BCF">
        <w:lastRenderedPageBreak/>
        <w:t>Content</w:t>
      </w:r>
      <w:bookmarkEnd w:id="0"/>
    </w:p>
    <w:p w14:paraId="2F2C0110" w14:textId="5CA7878E" w:rsidR="009D0CBA" w:rsidRDefault="00D83FC6">
      <w:pPr>
        <w:pStyle w:val="Verzeichnis1"/>
        <w:rPr>
          <w:rFonts w:eastAsiaTheme="minorEastAsia"/>
          <w:noProof/>
          <w:sz w:val="22"/>
          <w:lang w:eastAsia="de-DE"/>
        </w:rPr>
      </w:pPr>
      <w:r w:rsidRPr="006E7BCF">
        <w:fldChar w:fldCharType="begin"/>
      </w:r>
      <w:r w:rsidRPr="006E7BCF">
        <w:instrText xml:space="preserve"> TOC \o "1-3" \h \z \u </w:instrText>
      </w:r>
      <w:r w:rsidRPr="006E7BCF">
        <w:fldChar w:fldCharType="separate"/>
      </w:r>
      <w:hyperlink w:anchor="_Toc85119660" w:history="1">
        <w:r w:rsidR="009D0CBA" w:rsidRPr="0099204A">
          <w:rPr>
            <w:rStyle w:val="Hyperlink"/>
            <w:noProof/>
          </w:rPr>
          <w:t>Content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_Toc85119660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2</w:t>
        </w:r>
        <w:r w:rsidR="009D0CBA">
          <w:rPr>
            <w:noProof/>
            <w:webHidden/>
          </w:rPr>
          <w:fldChar w:fldCharType="end"/>
        </w:r>
      </w:hyperlink>
    </w:p>
    <w:p w14:paraId="463193E3" w14:textId="03C02FED" w:rsidR="009D0CBA" w:rsidRDefault="00000000">
      <w:pPr>
        <w:pStyle w:val="Verzeichnis1"/>
        <w:rPr>
          <w:rFonts w:eastAsiaTheme="minorEastAsia"/>
          <w:noProof/>
          <w:sz w:val="22"/>
          <w:lang w:eastAsia="de-DE"/>
        </w:rPr>
      </w:pPr>
      <w:hyperlink w:anchor="_Toc85119661" w:history="1">
        <w:r w:rsidR="009D0CBA" w:rsidRPr="0099204A">
          <w:rPr>
            <w:rStyle w:val="Hyperlink"/>
            <w:noProof/>
          </w:rPr>
          <w:t>Heading 1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_Toc85119661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3</w:t>
        </w:r>
        <w:r w:rsidR="009D0CBA">
          <w:rPr>
            <w:noProof/>
            <w:webHidden/>
          </w:rPr>
          <w:fldChar w:fldCharType="end"/>
        </w:r>
      </w:hyperlink>
    </w:p>
    <w:p w14:paraId="77033EF8" w14:textId="0A996D5F" w:rsidR="009D0CBA" w:rsidRDefault="00000000">
      <w:pPr>
        <w:pStyle w:val="Verzeichnis2"/>
        <w:tabs>
          <w:tab w:val="right" w:leader="dot" w:pos="9062"/>
        </w:tabs>
        <w:rPr>
          <w:rFonts w:eastAsiaTheme="minorEastAsia"/>
          <w:noProof/>
          <w:sz w:val="22"/>
          <w:lang w:eastAsia="de-DE"/>
        </w:rPr>
      </w:pPr>
      <w:hyperlink w:anchor="_Toc85119662" w:history="1">
        <w:r w:rsidR="009D0CBA" w:rsidRPr="0099204A">
          <w:rPr>
            <w:rStyle w:val="Hyperlink"/>
            <w:noProof/>
          </w:rPr>
          <w:t>Heading 2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_Toc85119662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3</w:t>
        </w:r>
        <w:r w:rsidR="009D0CBA">
          <w:rPr>
            <w:noProof/>
            <w:webHidden/>
          </w:rPr>
          <w:fldChar w:fldCharType="end"/>
        </w:r>
      </w:hyperlink>
    </w:p>
    <w:p w14:paraId="5293ADF9" w14:textId="5C1ABDF7" w:rsidR="009D0CBA" w:rsidRDefault="00000000">
      <w:pPr>
        <w:pStyle w:val="Verzeichnis3"/>
        <w:tabs>
          <w:tab w:val="right" w:leader="dot" w:pos="9062"/>
        </w:tabs>
        <w:rPr>
          <w:rFonts w:eastAsiaTheme="minorEastAsia"/>
          <w:noProof/>
          <w:sz w:val="22"/>
          <w:lang w:eastAsia="de-DE"/>
        </w:rPr>
      </w:pPr>
      <w:hyperlink w:anchor="_Toc85119663" w:history="1">
        <w:r w:rsidR="009D0CBA" w:rsidRPr="0099204A">
          <w:rPr>
            <w:rStyle w:val="Hyperlink"/>
            <w:noProof/>
          </w:rPr>
          <w:t>Heading 3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_Toc85119663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3</w:t>
        </w:r>
        <w:r w:rsidR="009D0CBA">
          <w:rPr>
            <w:noProof/>
            <w:webHidden/>
          </w:rPr>
          <w:fldChar w:fldCharType="end"/>
        </w:r>
      </w:hyperlink>
    </w:p>
    <w:p w14:paraId="0686094B" w14:textId="7405A72D" w:rsidR="009D0CBA" w:rsidRDefault="00000000">
      <w:pPr>
        <w:pStyle w:val="Verzeichnis1"/>
        <w:rPr>
          <w:rFonts w:eastAsiaTheme="minorEastAsia"/>
          <w:noProof/>
          <w:sz w:val="22"/>
          <w:lang w:eastAsia="de-DE"/>
        </w:rPr>
      </w:pPr>
      <w:hyperlink w:anchor="_Toc85119664" w:history="1">
        <w:r w:rsidR="009D0CBA" w:rsidRPr="0099204A">
          <w:rPr>
            <w:rStyle w:val="Hyperlink"/>
            <w:noProof/>
          </w:rPr>
          <w:t>Tables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_Toc85119664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4</w:t>
        </w:r>
        <w:r w:rsidR="009D0CBA">
          <w:rPr>
            <w:noProof/>
            <w:webHidden/>
          </w:rPr>
          <w:fldChar w:fldCharType="end"/>
        </w:r>
      </w:hyperlink>
    </w:p>
    <w:p w14:paraId="5F1F41EF" w14:textId="398E4264" w:rsidR="009D0CBA" w:rsidRDefault="00000000">
      <w:pPr>
        <w:pStyle w:val="Verzeichnis2"/>
        <w:tabs>
          <w:tab w:val="right" w:leader="dot" w:pos="9062"/>
        </w:tabs>
        <w:rPr>
          <w:rFonts w:eastAsiaTheme="minorEastAsia"/>
          <w:noProof/>
          <w:sz w:val="22"/>
          <w:lang w:eastAsia="de-DE"/>
        </w:rPr>
      </w:pPr>
      <w:hyperlink w:anchor="_Toc85119665" w:history="1">
        <w:r w:rsidR="009D0CBA" w:rsidRPr="0099204A">
          <w:rPr>
            <w:rStyle w:val="Hyperlink"/>
            <w:noProof/>
          </w:rPr>
          <w:t>Assign Data cells by using customized styles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_Toc85119665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4</w:t>
        </w:r>
        <w:r w:rsidR="009D0CBA">
          <w:rPr>
            <w:noProof/>
            <w:webHidden/>
          </w:rPr>
          <w:fldChar w:fldCharType="end"/>
        </w:r>
      </w:hyperlink>
    </w:p>
    <w:p w14:paraId="4D3156CC" w14:textId="07F31ABE" w:rsidR="009D0CBA" w:rsidRDefault="00000000">
      <w:pPr>
        <w:pStyle w:val="Verzeichnis2"/>
        <w:tabs>
          <w:tab w:val="right" w:leader="dot" w:pos="9062"/>
        </w:tabs>
        <w:rPr>
          <w:rFonts w:eastAsiaTheme="minorEastAsia"/>
          <w:noProof/>
          <w:sz w:val="22"/>
          <w:lang w:eastAsia="de-DE"/>
        </w:rPr>
      </w:pPr>
      <w:hyperlink w:anchor="_Toc85119666" w:history="1">
        <w:r w:rsidR="009D0CBA" w:rsidRPr="0099204A">
          <w:rPr>
            <w:rStyle w:val="Hyperlink"/>
            <w:noProof/>
          </w:rPr>
          <w:t>Create accessible tables by using preconfigured quick parts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_Toc85119666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4</w:t>
        </w:r>
        <w:r w:rsidR="009D0CBA">
          <w:rPr>
            <w:noProof/>
            <w:webHidden/>
          </w:rPr>
          <w:fldChar w:fldCharType="end"/>
        </w:r>
      </w:hyperlink>
    </w:p>
    <w:p w14:paraId="78DBBC4D" w14:textId="32415699" w:rsidR="009D0CBA" w:rsidRDefault="00000000">
      <w:pPr>
        <w:pStyle w:val="Verzeichnis1"/>
        <w:rPr>
          <w:rFonts w:eastAsiaTheme="minorEastAsia"/>
          <w:noProof/>
          <w:sz w:val="22"/>
          <w:lang w:eastAsia="de-DE"/>
        </w:rPr>
      </w:pPr>
      <w:hyperlink w:anchor="_Toc85119667" w:history="1">
        <w:r w:rsidR="009D0CBA" w:rsidRPr="0099204A">
          <w:rPr>
            <w:rStyle w:val="Hyperlink"/>
            <w:noProof/>
          </w:rPr>
          <w:t>Figures and charts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_Toc85119667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5</w:t>
        </w:r>
        <w:r w:rsidR="009D0CBA">
          <w:rPr>
            <w:noProof/>
            <w:webHidden/>
          </w:rPr>
          <w:fldChar w:fldCharType="end"/>
        </w:r>
      </w:hyperlink>
    </w:p>
    <w:p w14:paraId="20D3E144" w14:textId="20518A5A" w:rsidR="009D0CBA" w:rsidRDefault="00000000">
      <w:pPr>
        <w:pStyle w:val="Verzeichnis1"/>
        <w:rPr>
          <w:rFonts w:eastAsiaTheme="minorEastAsia"/>
          <w:noProof/>
          <w:sz w:val="22"/>
          <w:lang w:eastAsia="de-DE"/>
        </w:rPr>
      </w:pPr>
      <w:hyperlink w:anchor="_Toc85119668" w:history="1">
        <w:r w:rsidR="009D0CBA" w:rsidRPr="0099204A">
          <w:rPr>
            <w:rStyle w:val="Hyperlink"/>
            <w:noProof/>
          </w:rPr>
          <w:t>Lists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_Toc85119668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6</w:t>
        </w:r>
        <w:r w:rsidR="009D0CBA">
          <w:rPr>
            <w:noProof/>
            <w:webHidden/>
          </w:rPr>
          <w:fldChar w:fldCharType="end"/>
        </w:r>
      </w:hyperlink>
    </w:p>
    <w:p w14:paraId="7B75BAF3" w14:textId="614A8063" w:rsidR="009D0CBA" w:rsidRDefault="00000000">
      <w:pPr>
        <w:pStyle w:val="Verzeichnis2"/>
        <w:tabs>
          <w:tab w:val="right" w:leader="dot" w:pos="9062"/>
        </w:tabs>
        <w:rPr>
          <w:rFonts w:eastAsiaTheme="minorEastAsia"/>
          <w:noProof/>
          <w:sz w:val="22"/>
          <w:lang w:eastAsia="de-DE"/>
        </w:rPr>
      </w:pPr>
      <w:hyperlink w:anchor="_Toc85119669" w:history="1">
        <w:r w:rsidR="009D0CBA" w:rsidRPr="0099204A">
          <w:rPr>
            <w:rStyle w:val="Hyperlink"/>
            <w:noProof/>
          </w:rPr>
          <w:t>Lists with bullet points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_Toc85119669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6</w:t>
        </w:r>
        <w:r w:rsidR="009D0CBA">
          <w:rPr>
            <w:noProof/>
            <w:webHidden/>
          </w:rPr>
          <w:fldChar w:fldCharType="end"/>
        </w:r>
      </w:hyperlink>
    </w:p>
    <w:p w14:paraId="6E9206E4" w14:textId="741BC48A" w:rsidR="009D0CBA" w:rsidRDefault="00000000">
      <w:pPr>
        <w:pStyle w:val="Verzeichnis2"/>
        <w:tabs>
          <w:tab w:val="right" w:leader="dot" w:pos="9062"/>
        </w:tabs>
        <w:rPr>
          <w:rFonts w:eastAsiaTheme="minorEastAsia"/>
          <w:noProof/>
          <w:sz w:val="22"/>
          <w:lang w:eastAsia="de-DE"/>
        </w:rPr>
      </w:pPr>
      <w:hyperlink w:anchor="_Toc85119670" w:history="1">
        <w:r w:rsidR="009D0CBA" w:rsidRPr="0099204A">
          <w:rPr>
            <w:rStyle w:val="Hyperlink"/>
            <w:noProof/>
          </w:rPr>
          <w:t>Lists with numbering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_Toc85119670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6</w:t>
        </w:r>
        <w:r w:rsidR="009D0CBA">
          <w:rPr>
            <w:noProof/>
            <w:webHidden/>
          </w:rPr>
          <w:fldChar w:fldCharType="end"/>
        </w:r>
      </w:hyperlink>
    </w:p>
    <w:p w14:paraId="731F5A87" w14:textId="5ACAB001" w:rsidR="009D0CBA" w:rsidRDefault="00000000">
      <w:pPr>
        <w:pStyle w:val="Verzeichnis1"/>
        <w:rPr>
          <w:rFonts w:eastAsiaTheme="minorEastAsia"/>
          <w:noProof/>
          <w:sz w:val="22"/>
          <w:lang w:eastAsia="de-DE"/>
        </w:rPr>
      </w:pPr>
      <w:hyperlink w:anchor="_Toc85119671" w:history="1">
        <w:r w:rsidR="009D0CBA" w:rsidRPr="0099204A">
          <w:rPr>
            <w:rStyle w:val="Hyperlink"/>
            <w:noProof/>
          </w:rPr>
          <w:t>Link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_Toc85119671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7</w:t>
        </w:r>
        <w:r w:rsidR="009D0CBA">
          <w:rPr>
            <w:noProof/>
            <w:webHidden/>
          </w:rPr>
          <w:fldChar w:fldCharType="end"/>
        </w:r>
      </w:hyperlink>
    </w:p>
    <w:p w14:paraId="14E0D712" w14:textId="1AA263E6" w:rsidR="009D0CBA" w:rsidRDefault="00000000">
      <w:pPr>
        <w:pStyle w:val="Verzeichnis1"/>
        <w:rPr>
          <w:rFonts w:eastAsiaTheme="minorEastAsia"/>
          <w:noProof/>
          <w:sz w:val="22"/>
          <w:lang w:eastAsia="de-DE"/>
        </w:rPr>
      </w:pPr>
      <w:hyperlink w:anchor="_Toc85119672" w:history="1">
        <w:r w:rsidR="009D0CBA" w:rsidRPr="0099204A">
          <w:rPr>
            <w:rStyle w:val="Hyperlink"/>
            <w:noProof/>
          </w:rPr>
          <w:t>And what about accessible footnotes?</w:t>
        </w:r>
        <w:r w:rsidR="009D0CBA">
          <w:rPr>
            <w:noProof/>
            <w:webHidden/>
          </w:rPr>
          <w:tab/>
        </w:r>
        <w:r w:rsidR="009D0CBA">
          <w:rPr>
            <w:noProof/>
            <w:webHidden/>
          </w:rPr>
          <w:fldChar w:fldCharType="begin"/>
        </w:r>
        <w:r w:rsidR="009D0CBA">
          <w:rPr>
            <w:noProof/>
            <w:webHidden/>
          </w:rPr>
          <w:instrText xml:space="preserve"> PAGEREF _Toc85119672 \h </w:instrText>
        </w:r>
        <w:r w:rsidR="009D0CBA">
          <w:rPr>
            <w:noProof/>
            <w:webHidden/>
          </w:rPr>
        </w:r>
        <w:r w:rsidR="009D0CBA">
          <w:rPr>
            <w:noProof/>
            <w:webHidden/>
          </w:rPr>
          <w:fldChar w:fldCharType="separate"/>
        </w:r>
        <w:r w:rsidR="0036524D">
          <w:rPr>
            <w:noProof/>
            <w:webHidden/>
          </w:rPr>
          <w:t>8</w:t>
        </w:r>
        <w:r w:rsidR="009D0CBA">
          <w:rPr>
            <w:noProof/>
            <w:webHidden/>
          </w:rPr>
          <w:fldChar w:fldCharType="end"/>
        </w:r>
      </w:hyperlink>
    </w:p>
    <w:p w14:paraId="2E8AB0A8" w14:textId="10A781EB" w:rsidR="00D83FC6" w:rsidRPr="006E7BCF" w:rsidRDefault="00D83FC6" w:rsidP="00D83FC6">
      <w:r w:rsidRPr="006E7BCF">
        <w:fldChar w:fldCharType="end"/>
      </w:r>
    </w:p>
    <w:p w14:paraId="19A7DF32" w14:textId="77777777" w:rsidR="006D2EC9" w:rsidRPr="006E7BCF" w:rsidRDefault="009C5D3A" w:rsidP="006D2EC9">
      <w:pPr>
        <w:pStyle w:val="berschrift1"/>
      </w:pPr>
      <w:bookmarkStart w:id="1" w:name="_Toc85119661"/>
      <w:r w:rsidRPr="006E7BCF">
        <w:lastRenderedPageBreak/>
        <w:t>Heading</w:t>
      </w:r>
      <w:r w:rsidR="006D2EC9" w:rsidRPr="006E7BCF">
        <w:t xml:space="preserve"> 1</w:t>
      </w:r>
      <w:bookmarkEnd w:id="1"/>
    </w:p>
    <w:p w14:paraId="582A438D" w14:textId="77777777" w:rsidR="006D2EC9" w:rsidRPr="006E7BCF" w:rsidRDefault="009C5D3A">
      <w:r w:rsidRPr="006E7BCF">
        <w:t>Paragraph</w:t>
      </w:r>
    </w:p>
    <w:p w14:paraId="686E4F83" w14:textId="77777777" w:rsidR="006D2EC9" w:rsidRPr="006E7BCF" w:rsidRDefault="009C5D3A" w:rsidP="006D2EC9">
      <w:pPr>
        <w:pStyle w:val="berschrift2"/>
      </w:pPr>
      <w:bookmarkStart w:id="2" w:name="_Toc85119662"/>
      <w:r w:rsidRPr="006E7BCF">
        <w:t>Heading</w:t>
      </w:r>
      <w:r w:rsidR="006D2EC9" w:rsidRPr="006E7BCF">
        <w:t xml:space="preserve"> 2</w:t>
      </w:r>
      <w:bookmarkEnd w:id="2"/>
    </w:p>
    <w:p w14:paraId="6AED45E1" w14:textId="77777777" w:rsidR="006D2EC9" w:rsidRPr="006E7BCF" w:rsidRDefault="009C5D3A">
      <w:r w:rsidRPr="006E7BCF">
        <w:t>Paragraph</w:t>
      </w:r>
    </w:p>
    <w:p w14:paraId="2B9EBB28" w14:textId="77777777" w:rsidR="006D2EC9" w:rsidRPr="006E7BCF" w:rsidRDefault="006D2EC9" w:rsidP="006D2EC9">
      <w:pPr>
        <w:pStyle w:val="IntensivesZitat"/>
      </w:pPr>
      <w:r w:rsidRPr="006E7BCF">
        <w:t>„</w:t>
      </w:r>
      <w:proofErr w:type="gramStart"/>
      <w:r w:rsidR="00FB17D7">
        <w:t>Q</w:t>
      </w:r>
      <w:r w:rsidR="009C5D3A" w:rsidRPr="006E7BCF">
        <w:t>uot</w:t>
      </w:r>
      <w:r w:rsidR="00FB17D7">
        <w:t>ation</w:t>
      </w:r>
      <w:r w:rsidRPr="006E7BCF">
        <w:t>“</w:t>
      </w:r>
      <w:proofErr w:type="gramEnd"/>
    </w:p>
    <w:p w14:paraId="037EAF19" w14:textId="77777777" w:rsidR="006D2EC9" w:rsidRPr="006E7BCF" w:rsidRDefault="009C5D3A" w:rsidP="006D2EC9">
      <w:pPr>
        <w:pStyle w:val="berschrift3"/>
      </w:pPr>
      <w:bookmarkStart w:id="3" w:name="_Toc85119663"/>
      <w:r w:rsidRPr="006E7BCF">
        <w:t>Heading</w:t>
      </w:r>
      <w:r w:rsidR="006D2EC9" w:rsidRPr="006E7BCF">
        <w:t xml:space="preserve"> 3</w:t>
      </w:r>
      <w:bookmarkEnd w:id="3"/>
    </w:p>
    <w:p w14:paraId="3A0D1A50" w14:textId="244040D7" w:rsidR="004F7384" w:rsidRPr="006E7BCF" w:rsidRDefault="009C5D3A">
      <w:r w:rsidRPr="006E7BCF">
        <w:t>Paragrap</w:t>
      </w:r>
      <w:r w:rsidR="00FA6C1A">
        <w:t>h</w:t>
      </w:r>
    </w:p>
    <w:p w14:paraId="375334E4" w14:textId="6E96DD5A" w:rsidR="008B055C" w:rsidRDefault="008B055C" w:rsidP="008B055C">
      <w:pPr>
        <w:pStyle w:val="berschrift1"/>
      </w:pPr>
      <w:bookmarkStart w:id="4" w:name="_Toc85119664"/>
      <w:r w:rsidRPr="006E7BCF">
        <w:lastRenderedPageBreak/>
        <w:t>Tab</w:t>
      </w:r>
      <w:r w:rsidR="009C5D3A" w:rsidRPr="006E7BCF">
        <w:t>les</w:t>
      </w:r>
      <w:bookmarkEnd w:id="4"/>
    </w:p>
    <w:p w14:paraId="2CB6CAD8" w14:textId="1B425FA5" w:rsidR="00E933D5" w:rsidRPr="00E933D5" w:rsidRDefault="00E933D5" w:rsidP="00E933D5">
      <w:pPr>
        <w:pStyle w:val="berschrift2"/>
      </w:pPr>
      <w:bookmarkStart w:id="5" w:name="_Toc85119665"/>
      <w:r>
        <w:t>Assign Data cells by using customized styles</w:t>
      </w:r>
      <w:bookmarkEnd w:id="5"/>
    </w:p>
    <w:p w14:paraId="0E20D6C3" w14:textId="76242F84" w:rsidR="00A40736" w:rsidRDefault="00A40736" w:rsidP="00A40736">
      <w:pPr>
        <w:pStyle w:val="Beschriftung"/>
        <w:keepNext/>
      </w:pPr>
      <w:r w:rsidRPr="006E7BCF">
        <w:t xml:space="preserve">Table </w:t>
      </w:r>
      <w:r w:rsidRPr="006E7BCF">
        <w:fldChar w:fldCharType="begin"/>
      </w:r>
      <w:r w:rsidRPr="006E7BCF">
        <w:instrText xml:space="preserve"> SEQ Table \* ARABIC </w:instrText>
      </w:r>
      <w:r w:rsidRPr="006E7BCF">
        <w:fldChar w:fldCharType="separate"/>
      </w:r>
      <w:r w:rsidR="0036524D">
        <w:rPr>
          <w:noProof/>
        </w:rPr>
        <w:t>1</w:t>
      </w:r>
      <w:r w:rsidRPr="006E7BCF">
        <w:fldChar w:fldCharType="end"/>
      </w:r>
      <w:r w:rsidRPr="006E7BCF">
        <w:t>: Example for a simple table</w:t>
      </w:r>
    </w:p>
    <w:tbl>
      <w:tblPr>
        <w:tblStyle w:val="Gitternetztabelle5dunkelAkzent1"/>
        <w:tblW w:w="0" w:type="auto"/>
        <w:tblCellMar>
          <w:top w:w="144" w:type="dxa"/>
          <w:left w:w="144" w:type="dxa"/>
          <w:bottom w:w="144" w:type="dxa"/>
          <w:right w:w="144" w:type="dxa"/>
        </w:tblCellMar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E933D5" w:rsidRPr="006E7BCF" w14:paraId="1BD83CAE" w14:textId="77777777" w:rsidTr="00FA47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07CD2219" w14:textId="77777777" w:rsidR="00E933D5" w:rsidRPr="006E7BCF" w:rsidRDefault="00E933D5" w:rsidP="00FA47D8">
            <w:pPr>
              <w:pStyle w:val="HeaderLevel1"/>
            </w:pPr>
            <w:r w:rsidRPr="006E7BCF">
              <w:t>Header ↓ Level 1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63A1C1EB" w14:textId="77777777" w:rsidR="00E933D5" w:rsidRPr="006E7BCF" w:rsidRDefault="00E933D5" w:rsidP="00FA47D8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4F992DFC" w14:textId="77777777" w:rsidR="00E933D5" w:rsidRPr="006E7BCF" w:rsidRDefault="00E933D5" w:rsidP="00FA47D8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4285FFAD" w14:textId="77777777" w:rsidR="00E933D5" w:rsidRPr="006E7BCF" w:rsidRDefault="00E933D5" w:rsidP="00FA47D8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29AE759A" w14:textId="77777777" w:rsidR="00E933D5" w:rsidRPr="006E7BCF" w:rsidRDefault="00E933D5" w:rsidP="00FA47D8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24E2620C" w14:textId="77777777" w:rsidR="00E933D5" w:rsidRPr="006E7BCF" w:rsidRDefault="00E933D5" w:rsidP="00FA47D8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</w:tr>
      <w:tr w:rsidR="00E933D5" w:rsidRPr="006E7BCF" w14:paraId="7B3E7866" w14:textId="77777777" w:rsidTr="00FA47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519C9C47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0242B0F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7BCF">
              <w:t>234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6949B12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E0DB2FF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3E989DFD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7FF1D327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933D5" w:rsidRPr="006E7BCF" w14:paraId="1FBCE291" w14:textId="77777777" w:rsidTr="00FA47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269DDD5D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141F974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2B0B8140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736A513C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50BB5498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3DA93757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933D5" w:rsidRPr="006E7BCF" w14:paraId="5871C187" w14:textId="77777777" w:rsidTr="00FA47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2C4CA5F9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3881E5F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6801DEFA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2AD40D11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2405FC66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14B0A9E0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933D5" w:rsidRPr="006E7BCF" w14:paraId="2D06D5FE" w14:textId="77777777" w:rsidTr="00FA47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1F1A3901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4C09907D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25F8DCEF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57408847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61B8E242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0CCCEF59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933D5" w:rsidRPr="006E7BCF" w14:paraId="16D36220" w14:textId="77777777" w:rsidTr="00FA47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7A4C2EA3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57A61A5A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A4DC158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33FF0DDC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5AC36FEF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16AA1AD0" w14:textId="77777777" w:rsidR="00E933D5" w:rsidRPr="006E7BCF" w:rsidRDefault="00E933D5" w:rsidP="00FA47D8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933D5" w:rsidRPr="006E7BCF" w14:paraId="683DEBB1" w14:textId="77777777" w:rsidTr="00FA47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466820D1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23BFDECC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2D30F07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45F44DFE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4860E9EE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48FB3570" w14:textId="77777777" w:rsidR="00E933D5" w:rsidRPr="006E7BCF" w:rsidRDefault="00E933D5" w:rsidP="00FA47D8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BBA6FF8" w14:textId="5B7E31B0" w:rsidR="00E933D5" w:rsidRDefault="00E933D5" w:rsidP="00E933D5">
      <w:pPr>
        <w:pStyle w:val="berschrift2"/>
      </w:pPr>
      <w:bookmarkStart w:id="6" w:name="_Toc85119666"/>
      <w:r>
        <w:t>Create accessible tables by using preconfigured quick parts</w:t>
      </w:r>
      <w:bookmarkEnd w:id="6"/>
    </w:p>
    <w:p w14:paraId="120B39CA" w14:textId="4CE602E7" w:rsidR="00E933D5" w:rsidRPr="006E7BCF" w:rsidRDefault="00E933D5" w:rsidP="00A40736">
      <w:pPr>
        <w:pStyle w:val="Beschriftung"/>
        <w:keepNext/>
      </w:pPr>
      <w:r w:rsidRPr="006E7BCF">
        <w:t xml:space="preserve">Table </w:t>
      </w:r>
      <w:r w:rsidRPr="006E7BCF">
        <w:fldChar w:fldCharType="begin"/>
      </w:r>
      <w:r w:rsidRPr="006E7BCF">
        <w:instrText xml:space="preserve"> SEQ Table \* ARABIC </w:instrText>
      </w:r>
      <w:r w:rsidRPr="006E7BCF">
        <w:fldChar w:fldCharType="separate"/>
      </w:r>
      <w:r w:rsidR="0036524D">
        <w:rPr>
          <w:noProof/>
        </w:rPr>
        <w:t>2</w:t>
      </w:r>
      <w:r w:rsidRPr="006E7BCF">
        <w:fldChar w:fldCharType="end"/>
      </w:r>
      <w:r w:rsidRPr="006E7BCF">
        <w:t>: Example for a simple table</w:t>
      </w:r>
    </w:p>
    <w:tbl>
      <w:tblPr>
        <w:tblStyle w:val="Gitternetztabelle5dunkelAkzent1"/>
        <w:tblW w:w="0" w:type="auto"/>
        <w:tblCellMar>
          <w:top w:w="144" w:type="dxa"/>
          <w:left w:w="144" w:type="dxa"/>
          <w:bottom w:w="144" w:type="dxa"/>
          <w:right w:w="144" w:type="dxa"/>
        </w:tblCellMar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E933D5" w:rsidRPr="006E7BCF" w14:paraId="4F052ABC" w14:textId="77777777" w:rsidTr="00F832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53B4C144" w14:textId="77777777" w:rsidR="00E933D5" w:rsidRPr="006E7BCF" w:rsidRDefault="00E933D5" w:rsidP="00252889">
            <w:pPr>
              <w:pStyle w:val="HeaderLevel1"/>
            </w:pPr>
            <w:r w:rsidRPr="006E7BCF">
              <w:t>Header ↓ Level 1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58672119" w14:textId="77777777" w:rsidR="00E933D5" w:rsidRPr="006E7BCF" w:rsidRDefault="00E933D5" w:rsidP="00252889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76D9C4B" w14:textId="77777777" w:rsidR="00E933D5" w:rsidRPr="006E7BCF" w:rsidRDefault="00E933D5" w:rsidP="00252889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311A56B" w14:textId="77777777" w:rsidR="00E933D5" w:rsidRPr="006E7BCF" w:rsidRDefault="00E933D5" w:rsidP="00252889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2703A7E1" w14:textId="77777777" w:rsidR="00E933D5" w:rsidRPr="006E7BCF" w:rsidRDefault="00E933D5" w:rsidP="00252889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524C2A72" w14:textId="77777777" w:rsidR="00E933D5" w:rsidRPr="006E7BCF" w:rsidRDefault="00E933D5" w:rsidP="00252889">
            <w:pPr>
              <w:pStyle w:val="HeaderLevel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7BCF">
              <w:t>Header ↓ Level 1</w:t>
            </w:r>
          </w:p>
        </w:tc>
      </w:tr>
      <w:tr w:rsidR="00E933D5" w:rsidRPr="006E7BCF" w14:paraId="76BC826D" w14:textId="77777777" w:rsidTr="002B2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1445478A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40D6396C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7BCF">
              <w:t>234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7565B83A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5A597AA9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35C38D52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2A115A28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933D5" w:rsidRPr="006E7BCF" w14:paraId="181D3E6D" w14:textId="77777777" w:rsidTr="002B27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38E47DE5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30BE7C0E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6A9F1F7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0B45225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70C01EDE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156D2B27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933D5" w:rsidRPr="006E7BCF" w14:paraId="7C27F723" w14:textId="77777777" w:rsidTr="002B2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34F0AB79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FEF0C90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60C1AE5A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14A9BD3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26489B10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4A716B23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933D5" w:rsidRPr="006E7BCF" w14:paraId="60A0DD31" w14:textId="77777777" w:rsidTr="002B27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244104EF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6D670B2E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2524D30E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0C196EE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6DC7EFF1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2A4CD555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933D5" w:rsidRPr="006E7BCF" w14:paraId="0281C922" w14:textId="77777777" w:rsidTr="002B2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16528D4D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7803770B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37FAEA6A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2FFFC371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01F9A537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6143D651" w14:textId="77777777" w:rsidR="00E933D5" w:rsidRPr="006E7BCF" w:rsidRDefault="00E933D5" w:rsidP="002B27DC">
            <w:pPr>
              <w:pStyle w:val="Datacel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933D5" w:rsidRPr="006E7BCF" w14:paraId="68773275" w14:textId="77777777" w:rsidTr="002B27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480DD074" w14:textId="77777777" w:rsidR="00E933D5" w:rsidRPr="006E7BCF" w:rsidRDefault="00E933D5" w:rsidP="000E7CED">
            <w:pPr>
              <w:pStyle w:val="HeaderLevel2"/>
            </w:pPr>
            <w:r w:rsidRPr="006E7BCF">
              <w:t xml:space="preserve">Header </w:t>
            </w:r>
            <w:r w:rsidRPr="006E7BCF">
              <w:rPr>
                <w:rFonts w:ascii="Arial" w:hAnsi="Arial" w:cs="Arial"/>
              </w:rPr>
              <w:t>→</w:t>
            </w:r>
            <w:r w:rsidRPr="006E7BCF">
              <w:t xml:space="preserve"> Level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5502C756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66A60CE0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B48D707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046DDF5E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061ED8FE" w14:textId="77777777" w:rsidR="00E933D5" w:rsidRPr="006E7BCF" w:rsidRDefault="00E933D5" w:rsidP="002B27DC">
            <w:pPr>
              <w:pStyle w:val="Datacel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A5DD2B2" w14:textId="77777777" w:rsidR="00E933D5" w:rsidRPr="00E933D5" w:rsidRDefault="00E933D5" w:rsidP="00E933D5"/>
    <w:p w14:paraId="740550BF" w14:textId="77777777" w:rsidR="001C4E57" w:rsidRPr="006E7BCF" w:rsidRDefault="009C5D3A" w:rsidP="008B055C">
      <w:pPr>
        <w:pStyle w:val="berschrift1"/>
      </w:pPr>
      <w:bookmarkStart w:id="7" w:name="_Toc85119667"/>
      <w:r w:rsidRPr="006E7BCF">
        <w:lastRenderedPageBreak/>
        <w:t>Figures and charts</w:t>
      </w:r>
      <w:bookmarkEnd w:id="7"/>
    </w:p>
    <w:p w14:paraId="0AF7B5F6" w14:textId="77777777" w:rsidR="00A40736" w:rsidRPr="006E7BCF" w:rsidRDefault="001C4E57" w:rsidP="00547A56">
      <w:r w:rsidRPr="006E7BCF">
        <w:rPr>
          <w:noProof/>
          <w:lang w:eastAsia="de-DE"/>
        </w:rPr>
        <w:drawing>
          <wp:inline distT="0" distB="0" distL="0" distR="0" wp14:anchorId="5FE62EF4" wp14:editId="5E4CD45D">
            <wp:extent cx="5486400" cy="3200400"/>
            <wp:effectExtent l="0" t="0" r="0" b="0"/>
            <wp:docPr id="1" name="Diagramm 1" descr="Example pie char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C0C5A89" w14:textId="26AED09D" w:rsidR="001C4E57" w:rsidRPr="006E7BCF" w:rsidRDefault="00A40736" w:rsidP="00A40736">
      <w:pPr>
        <w:pStyle w:val="Beschriftung"/>
      </w:pPr>
      <w:r w:rsidRPr="006E7BCF">
        <w:t xml:space="preserve">Figure </w:t>
      </w:r>
      <w:r w:rsidRPr="006E7BCF">
        <w:fldChar w:fldCharType="begin"/>
      </w:r>
      <w:r w:rsidRPr="006E7BCF">
        <w:instrText xml:space="preserve"> SEQ Figure \* ARABIC </w:instrText>
      </w:r>
      <w:r w:rsidRPr="006E7BCF">
        <w:fldChar w:fldCharType="separate"/>
      </w:r>
      <w:r w:rsidR="0036524D">
        <w:rPr>
          <w:noProof/>
        </w:rPr>
        <w:t>1</w:t>
      </w:r>
      <w:r w:rsidRPr="006E7BCF">
        <w:fldChar w:fldCharType="end"/>
      </w:r>
      <w:r w:rsidRPr="006E7BCF">
        <w:t>: Example pie chart</w:t>
      </w:r>
    </w:p>
    <w:p w14:paraId="60FA0E23" w14:textId="77777777" w:rsidR="00C734CB" w:rsidRPr="006E7BCF" w:rsidRDefault="00C734CB" w:rsidP="00C734CB"/>
    <w:p w14:paraId="73FD42C8" w14:textId="77777777" w:rsidR="00D83FC6" w:rsidRPr="006E7BCF" w:rsidRDefault="00D83FC6" w:rsidP="00D83FC6">
      <w:pPr>
        <w:pStyle w:val="berschrift1"/>
      </w:pPr>
      <w:bookmarkStart w:id="8" w:name="_Toc85119668"/>
      <w:r w:rsidRPr="006E7BCF">
        <w:lastRenderedPageBreak/>
        <w:t>List</w:t>
      </w:r>
      <w:r w:rsidR="009C5D3A" w:rsidRPr="006E7BCF">
        <w:t>s</w:t>
      </w:r>
      <w:bookmarkEnd w:id="8"/>
    </w:p>
    <w:p w14:paraId="55F7EC57" w14:textId="77777777" w:rsidR="00454806" w:rsidRPr="006E7BCF" w:rsidRDefault="001E121D" w:rsidP="00CA10CE">
      <w:pPr>
        <w:pStyle w:val="berschrift2"/>
      </w:pPr>
      <w:bookmarkStart w:id="9" w:name="_Toc85119669"/>
      <w:r w:rsidRPr="006E7BCF">
        <w:t>List</w:t>
      </w:r>
      <w:r w:rsidR="009C5D3A" w:rsidRPr="006E7BCF">
        <w:t>s with bullet points</w:t>
      </w:r>
      <w:bookmarkEnd w:id="9"/>
    </w:p>
    <w:p w14:paraId="23329ED9" w14:textId="77777777" w:rsidR="008954E5" w:rsidRPr="006E7BCF" w:rsidRDefault="00D83FC6" w:rsidP="00615E2D">
      <w:pPr>
        <w:pStyle w:val="Liste"/>
      </w:pPr>
      <w:r w:rsidRPr="006E7BCF">
        <w:t>A</w:t>
      </w:r>
    </w:p>
    <w:p w14:paraId="0924CA4B" w14:textId="4B238361" w:rsidR="00C31DF6" w:rsidRPr="006E7BCF" w:rsidRDefault="00A40736" w:rsidP="00C31DF6">
      <w:pPr>
        <w:pStyle w:val="Listenfortsetzung"/>
        <w:ind w:left="284"/>
      </w:pPr>
      <w:r w:rsidRPr="006E7BCF">
        <w:t>List continuation</w:t>
      </w:r>
      <w:r w:rsidR="00A7037A" w:rsidRPr="006E7BCF">
        <w:t xml:space="preserve"> A</w:t>
      </w:r>
    </w:p>
    <w:p w14:paraId="06E03E5A" w14:textId="21370645" w:rsidR="00C31DF6" w:rsidRPr="00C31DF6" w:rsidRDefault="00D83FC6" w:rsidP="00C31DF6">
      <w:pPr>
        <w:pStyle w:val="Liste2"/>
        <w:ind w:left="568" w:hanging="284"/>
      </w:pPr>
      <w:r w:rsidRPr="006E7BCF">
        <w:t>B</w:t>
      </w:r>
    </w:p>
    <w:p w14:paraId="3B4EE735" w14:textId="77777777" w:rsidR="00CA10CE" w:rsidRPr="006E7BCF" w:rsidRDefault="00A40736" w:rsidP="00CA10CE">
      <w:pPr>
        <w:pStyle w:val="Listenfortsetzung2"/>
      </w:pPr>
      <w:r w:rsidRPr="006E7BCF">
        <w:t>List continuation</w:t>
      </w:r>
      <w:r w:rsidR="00A7037A" w:rsidRPr="006E7BCF">
        <w:t xml:space="preserve"> </w:t>
      </w:r>
      <w:r w:rsidR="00F02C7E" w:rsidRPr="006E7BCF">
        <w:t>B</w:t>
      </w:r>
    </w:p>
    <w:p w14:paraId="5D089DD1" w14:textId="77777777" w:rsidR="00D83FC6" w:rsidRPr="006E7BCF" w:rsidRDefault="00D83FC6" w:rsidP="00CA10CE">
      <w:pPr>
        <w:pStyle w:val="Liste3"/>
      </w:pPr>
      <w:r w:rsidRPr="006E7BCF">
        <w:t>C</w:t>
      </w:r>
    </w:p>
    <w:p w14:paraId="2E9B324B" w14:textId="77777777" w:rsidR="00A7037A" w:rsidRPr="006E7BCF" w:rsidRDefault="00A40736" w:rsidP="00A7037A">
      <w:pPr>
        <w:pStyle w:val="Listenfortsetzung3"/>
      </w:pPr>
      <w:r w:rsidRPr="006E7BCF">
        <w:t>List continuation</w:t>
      </w:r>
      <w:r w:rsidR="00A7037A" w:rsidRPr="006E7BCF">
        <w:t xml:space="preserve"> </w:t>
      </w:r>
      <w:r w:rsidR="00F02C7E" w:rsidRPr="006E7BCF">
        <w:t>C</w:t>
      </w:r>
    </w:p>
    <w:p w14:paraId="12E53925" w14:textId="77777777" w:rsidR="00EE6739" w:rsidRPr="006E7BCF" w:rsidRDefault="00D83FC6" w:rsidP="00EE6739">
      <w:pPr>
        <w:pStyle w:val="Liste4"/>
      </w:pPr>
      <w:r w:rsidRPr="006E7BCF">
        <w:t>D</w:t>
      </w:r>
    </w:p>
    <w:p w14:paraId="7ECE085E" w14:textId="77777777" w:rsidR="00454806" w:rsidRPr="006E7BCF" w:rsidRDefault="00A40736" w:rsidP="00CA10CE">
      <w:pPr>
        <w:pStyle w:val="Listenfortsetzung4"/>
      </w:pPr>
      <w:r w:rsidRPr="006E7BCF">
        <w:t>List continuation</w:t>
      </w:r>
      <w:r w:rsidR="00A7037A" w:rsidRPr="006E7BCF">
        <w:t xml:space="preserve"> </w:t>
      </w:r>
      <w:r w:rsidR="00F02C7E" w:rsidRPr="006E7BCF">
        <w:t>D</w:t>
      </w:r>
    </w:p>
    <w:p w14:paraId="41240CBD" w14:textId="77777777" w:rsidR="001E121D" w:rsidRPr="006E7BCF" w:rsidRDefault="001E121D" w:rsidP="001E121D">
      <w:pPr>
        <w:pStyle w:val="berschrift2"/>
      </w:pPr>
      <w:bookmarkStart w:id="10" w:name="_Toc85119670"/>
      <w:r w:rsidRPr="006E7BCF">
        <w:t>List</w:t>
      </w:r>
      <w:r w:rsidR="009C5D3A" w:rsidRPr="006E7BCF">
        <w:t>s with numbering</w:t>
      </w:r>
      <w:bookmarkEnd w:id="10"/>
    </w:p>
    <w:p w14:paraId="1F097B9D" w14:textId="77777777" w:rsidR="00F55AC6" w:rsidRPr="006E7BCF" w:rsidRDefault="00A40736" w:rsidP="009F49F4">
      <w:pPr>
        <w:pStyle w:val="Listennummer"/>
      </w:pPr>
      <w:r w:rsidRPr="006E7BCF">
        <w:t>List entry</w:t>
      </w:r>
      <w:r w:rsidR="003914ED" w:rsidRPr="006E7BCF">
        <w:t xml:space="preserve"> </w:t>
      </w:r>
      <w:r w:rsidRPr="006E7BCF">
        <w:t>Level</w:t>
      </w:r>
      <w:r w:rsidR="003914ED" w:rsidRPr="006E7BCF">
        <w:t xml:space="preserve"> 1</w:t>
      </w:r>
    </w:p>
    <w:p w14:paraId="49D7FE6A" w14:textId="77777777" w:rsidR="00937110" w:rsidRPr="006E7BCF" w:rsidRDefault="00A40736" w:rsidP="00937110">
      <w:pPr>
        <w:pStyle w:val="Listenfortsetzung"/>
      </w:pPr>
      <w:r w:rsidRPr="006E7BCF">
        <w:t>List continuation</w:t>
      </w:r>
      <w:r w:rsidR="009501C1" w:rsidRPr="006E7BCF">
        <w:t xml:space="preserve"> </w:t>
      </w:r>
      <w:r w:rsidRPr="006E7BCF">
        <w:t>Level</w:t>
      </w:r>
      <w:r w:rsidR="009501C1" w:rsidRPr="006E7BCF">
        <w:t xml:space="preserve"> 1</w:t>
      </w:r>
    </w:p>
    <w:p w14:paraId="7E48142D" w14:textId="77777777" w:rsidR="00937110" w:rsidRPr="006E7BCF" w:rsidRDefault="00A40736" w:rsidP="00937110">
      <w:pPr>
        <w:pStyle w:val="Listennummer2"/>
      </w:pPr>
      <w:r w:rsidRPr="006E7BCF">
        <w:t>List entry</w:t>
      </w:r>
      <w:r w:rsidR="00F911EE" w:rsidRPr="006E7BCF">
        <w:t xml:space="preserve"> </w:t>
      </w:r>
      <w:r w:rsidRPr="006E7BCF">
        <w:t>Level</w:t>
      </w:r>
      <w:r w:rsidR="00F911EE" w:rsidRPr="006E7BCF">
        <w:t xml:space="preserve"> 2</w:t>
      </w:r>
    </w:p>
    <w:p w14:paraId="2E3B033A" w14:textId="77777777" w:rsidR="006E52A2" w:rsidRPr="006E7BCF" w:rsidRDefault="00A40736" w:rsidP="006E52A2">
      <w:pPr>
        <w:pStyle w:val="Listenfortsetzung2"/>
      </w:pPr>
      <w:r w:rsidRPr="006E7BCF">
        <w:t>List continuation</w:t>
      </w:r>
      <w:r w:rsidR="009501C1" w:rsidRPr="006E7BCF">
        <w:t xml:space="preserve"> </w:t>
      </w:r>
      <w:r w:rsidRPr="006E7BCF">
        <w:t>Level</w:t>
      </w:r>
      <w:r w:rsidR="009501C1" w:rsidRPr="006E7BCF">
        <w:t xml:space="preserve"> 2</w:t>
      </w:r>
    </w:p>
    <w:p w14:paraId="28F78BBB" w14:textId="77777777" w:rsidR="00937110" w:rsidRPr="006E7BCF" w:rsidRDefault="00A40736" w:rsidP="00C60F64">
      <w:pPr>
        <w:pStyle w:val="Listennummer3"/>
      </w:pPr>
      <w:r w:rsidRPr="006E7BCF">
        <w:t>List entry</w:t>
      </w:r>
      <w:r w:rsidR="00F911EE" w:rsidRPr="006E7BCF">
        <w:t xml:space="preserve"> </w:t>
      </w:r>
      <w:r w:rsidRPr="006E7BCF">
        <w:t>Level</w:t>
      </w:r>
      <w:r w:rsidR="00F911EE" w:rsidRPr="006E7BCF">
        <w:t xml:space="preserve"> 3</w:t>
      </w:r>
    </w:p>
    <w:p w14:paraId="3BB85F99" w14:textId="77777777" w:rsidR="006E52A2" w:rsidRPr="006E7BCF" w:rsidRDefault="00A40736" w:rsidP="006E52A2">
      <w:pPr>
        <w:pStyle w:val="Listenfortsetzung3"/>
      </w:pPr>
      <w:r w:rsidRPr="006E7BCF">
        <w:t>List continuation</w:t>
      </w:r>
      <w:r w:rsidR="009501C1" w:rsidRPr="006E7BCF">
        <w:t xml:space="preserve"> </w:t>
      </w:r>
      <w:r w:rsidRPr="006E7BCF">
        <w:t>Level</w:t>
      </w:r>
      <w:r w:rsidR="009501C1" w:rsidRPr="006E7BCF">
        <w:t xml:space="preserve"> 3</w:t>
      </w:r>
    </w:p>
    <w:p w14:paraId="2B38422E" w14:textId="77777777" w:rsidR="00937110" w:rsidRPr="006E7BCF" w:rsidRDefault="00A40736" w:rsidP="001E121D">
      <w:pPr>
        <w:pStyle w:val="Listennummer4"/>
      </w:pPr>
      <w:r w:rsidRPr="006E7BCF">
        <w:t>List entry</w:t>
      </w:r>
      <w:r w:rsidR="00F911EE" w:rsidRPr="006E7BCF">
        <w:t xml:space="preserve"> </w:t>
      </w:r>
      <w:r w:rsidRPr="006E7BCF">
        <w:t>Level</w:t>
      </w:r>
      <w:r w:rsidR="00F911EE" w:rsidRPr="006E7BCF">
        <w:t xml:space="preserve"> 4</w:t>
      </w:r>
    </w:p>
    <w:p w14:paraId="284FB122" w14:textId="77777777" w:rsidR="001E121D" w:rsidRPr="006E7BCF" w:rsidRDefault="00A40736" w:rsidP="00AB4B75">
      <w:pPr>
        <w:pStyle w:val="Listenfortsetzung4"/>
      </w:pPr>
      <w:r w:rsidRPr="006E7BCF">
        <w:t>List continuation</w:t>
      </w:r>
      <w:r w:rsidR="009501C1" w:rsidRPr="006E7BCF">
        <w:t xml:space="preserve"> </w:t>
      </w:r>
      <w:r w:rsidRPr="006E7BCF">
        <w:t>Level</w:t>
      </w:r>
      <w:r w:rsidR="009501C1" w:rsidRPr="006E7BCF">
        <w:t xml:space="preserve"> 4</w:t>
      </w:r>
    </w:p>
    <w:p w14:paraId="144B37B3" w14:textId="77777777" w:rsidR="000C20F0" w:rsidRPr="006E7BCF" w:rsidRDefault="00A40736" w:rsidP="000C20F0">
      <w:pPr>
        <w:pStyle w:val="Listennummer5"/>
      </w:pPr>
      <w:r w:rsidRPr="006E7BCF">
        <w:t>List entry</w:t>
      </w:r>
      <w:r w:rsidR="00F911EE" w:rsidRPr="006E7BCF">
        <w:t xml:space="preserve"> </w:t>
      </w:r>
      <w:r w:rsidRPr="006E7BCF">
        <w:t>Level</w:t>
      </w:r>
      <w:r w:rsidR="00F911EE" w:rsidRPr="006E7BCF">
        <w:t xml:space="preserve"> 5</w:t>
      </w:r>
    </w:p>
    <w:p w14:paraId="24A49968" w14:textId="77777777" w:rsidR="000C20F0" w:rsidRPr="006E7BCF" w:rsidRDefault="00A40736" w:rsidP="00D23DC5">
      <w:pPr>
        <w:pStyle w:val="Listenfortsetzung5"/>
      </w:pPr>
      <w:r w:rsidRPr="006E7BCF">
        <w:t>List continuation</w:t>
      </w:r>
      <w:r w:rsidR="009501C1" w:rsidRPr="006E7BCF">
        <w:t xml:space="preserve"> </w:t>
      </w:r>
      <w:r w:rsidRPr="006E7BCF">
        <w:t>Level</w:t>
      </w:r>
      <w:r w:rsidR="009501C1" w:rsidRPr="006E7BCF">
        <w:t xml:space="preserve"> 5</w:t>
      </w:r>
    </w:p>
    <w:p w14:paraId="7DE2D5D8" w14:textId="6B7B1311" w:rsidR="00C31DF6" w:rsidRDefault="00D83FC6" w:rsidP="005C7317">
      <w:pPr>
        <w:pStyle w:val="berschrift1"/>
      </w:pPr>
      <w:bookmarkStart w:id="11" w:name="_Toc85119671"/>
      <w:r w:rsidRPr="006E7BCF">
        <w:lastRenderedPageBreak/>
        <w:t>Link</w:t>
      </w:r>
      <w:bookmarkEnd w:id="11"/>
    </w:p>
    <w:p w14:paraId="6B977493" w14:textId="5FFC3929" w:rsidR="005C7317" w:rsidRPr="005C7317" w:rsidRDefault="00000000" w:rsidP="005C7317">
      <w:hyperlink r:id="rId10" w:history="1">
        <w:r w:rsidR="005C7317" w:rsidRPr="00A408D5">
          <w:rPr>
            <w:rStyle w:val="Hyperlink"/>
          </w:rPr>
          <w:t>www.pdfa.org</w:t>
        </w:r>
      </w:hyperlink>
      <w:r w:rsidR="005C7317">
        <w:t xml:space="preserve"> </w:t>
      </w:r>
    </w:p>
    <w:p w14:paraId="646294AA" w14:textId="59FEDEEC" w:rsidR="00E933D5" w:rsidRDefault="00E933D5" w:rsidP="00E933D5">
      <w:pPr>
        <w:pStyle w:val="berschrift1"/>
      </w:pPr>
      <w:bookmarkStart w:id="12" w:name="_Toc85119672"/>
      <w:r>
        <w:lastRenderedPageBreak/>
        <w:t>And what about accessible footnotes?</w:t>
      </w:r>
      <w:bookmarkEnd w:id="12"/>
    </w:p>
    <w:p w14:paraId="21BAEEF5" w14:textId="1625B03C" w:rsidR="00E933D5" w:rsidRPr="00E933D5" w:rsidRDefault="00E933D5" w:rsidP="00E933D5">
      <w:r w:rsidRPr="00E933D5">
        <w:t>Footnotes</w:t>
      </w:r>
      <w:r w:rsidR="000616F5">
        <w:rPr>
          <w:rStyle w:val="Funotenzeichen"/>
        </w:rPr>
        <w:footnoteReference w:id="1"/>
      </w:r>
      <w:r w:rsidRPr="00E933D5">
        <w:t xml:space="preserve"> and endnotes are a relevant part of the content of a document. </w:t>
      </w:r>
      <w:r w:rsidR="009D0CBA" w:rsidRPr="00E933D5">
        <w:t>Therefore,</w:t>
      </w:r>
      <w:r w:rsidRPr="00E933D5">
        <w:t xml:space="preserve"> it is important that they are accessible and usable for screen</w:t>
      </w:r>
      <w:r w:rsidR="000616F5">
        <w:t xml:space="preserve"> </w:t>
      </w:r>
      <w:r w:rsidRPr="00E933D5">
        <w:t>reader users in a similar quick and easy way as for sighted users.</w:t>
      </w:r>
    </w:p>
    <w:sectPr w:rsidR="00E933D5" w:rsidRPr="00E933D5" w:rsidSect="00F80EAC">
      <w:footerReference w:type="default" r:id="rId11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7D77B" w14:textId="77777777" w:rsidR="004D103B" w:rsidRDefault="004D103B" w:rsidP="000077A9">
      <w:pPr>
        <w:spacing w:after="0" w:line="240" w:lineRule="auto"/>
      </w:pPr>
      <w:r>
        <w:separator/>
      </w:r>
    </w:p>
  </w:endnote>
  <w:endnote w:type="continuationSeparator" w:id="0">
    <w:p w14:paraId="36A3C360" w14:textId="77777777" w:rsidR="004D103B" w:rsidRDefault="004D103B" w:rsidP="0000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5294433"/>
      <w:docPartObj>
        <w:docPartGallery w:val="Page Numbers (Bottom of Page)"/>
        <w:docPartUnique/>
      </w:docPartObj>
    </w:sdtPr>
    <w:sdtEndPr>
      <w:rPr>
        <w:rStyle w:val="IntensiverVerweis"/>
        <w:b/>
        <w:bCs/>
        <w:smallCaps/>
        <w:color w:val="006699" w:themeColor="accent1"/>
        <w:spacing w:val="5"/>
      </w:rPr>
    </w:sdtEndPr>
    <w:sdtContent>
      <w:p w14:paraId="5E047D6E" w14:textId="6D35BFB4" w:rsidR="00F80EAC" w:rsidRPr="00F80EAC" w:rsidRDefault="00F80EAC" w:rsidP="00F80EAC">
        <w:pPr>
          <w:pStyle w:val="Fuzeile"/>
          <w:jc w:val="center"/>
          <w:rPr>
            <w:rStyle w:val="IntensiverVerweis"/>
          </w:rPr>
        </w:pPr>
        <w:r w:rsidRPr="00F80EAC">
          <w:rPr>
            <w:rStyle w:val="IntensiverVerweis"/>
          </w:rPr>
          <w:fldChar w:fldCharType="begin"/>
        </w:r>
        <w:r w:rsidRPr="00F80EAC">
          <w:rPr>
            <w:rStyle w:val="IntensiverVerweis"/>
          </w:rPr>
          <w:instrText>PAGE   \* MERGEFORMAT</w:instrText>
        </w:r>
        <w:r w:rsidRPr="00F80EAC">
          <w:rPr>
            <w:rStyle w:val="IntensiverVerweis"/>
          </w:rPr>
          <w:fldChar w:fldCharType="separate"/>
        </w:r>
        <w:r w:rsidR="004F7384">
          <w:rPr>
            <w:rStyle w:val="IntensiverVerweis"/>
            <w:noProof/>
          </w:rPr>
          <w:t>3</w:t>
        </w:r>
        <w:r w:rsidRPr="00F80EAC">
          <w:rPr>
            <w:rStyle w:val="IntensiverVerweis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5417F" w14:textId="77777777" w:rsidR="004D103B" w:rsidRDefault="004D103B" w:rsidP="000077A9">
      <w:pPr>
        <w:spacing w:after="0" w:line="240" w:lineRule="auto"/>
      </w:pPr>
      <w:r>
        <w:separator/>
      </w:r>
    </w:p>
  </w:footnote>
  <w:footnote w:type="continuationSeparator" w:id="0">
    <w:p w14:paraId="1E955811" w14:textId="77777777" w:rsidR="004D103B" w:rsidRDefault="004D103B" w:rsidP="000077A9">
      <w:pPr>
        <w:spacing w:after="0" w:line="240" w:lineRule="auto"/>
      </w:pPr>
      <w:r>
        <w:continuationSeparator/>
      </w:r>
    </w:p>
  </w:footnote>
  <w:footnote w:id="1">
    <w:p w14:paraId="09777D95" w14:textId="3CE36D2C" w:rsidR="000616F5" w:rsidRPr="000616F5" w:rsidRDefault="000616F5" w:rsidP="000616F5">
      <w:pPr>
        <w:pStyle w:val="Funotentext"/>
      </w:pPr>
      <w:r>
        <w:rPr>
          <w:rStyle w:val="Funotenzeichen"/>
        </w:rPr>
        <w:footnoteRef/>
      </w:r>
      <w:r w:rsidRPr="000616F5">
        <w:t xml:space="preserve"> </w:t>
      </w:r>
      <w:r>
        <w:t>“</w:t>
      </w:r>
      <w:r w:rsidRPr="000616F5">
        <w:t>A footnote is a reference, explanation, or comment</w:t>
      </w:r>
      <w:r>
        <w:t xml:space="preserve"> </w:t>
      </w:r>
      <w:r w:rsidRPr="000616F5">
        <w:t>placed below the main text on a printed page. Footnotes are identified in the text by a numeral or a symbol. In research papers and reports, footnotes commonly acknowledge the sources of facts and quotations that appear in the text.</w:t>
      </w:r>
      <w:r>
        <w:t xml:space="preserve">” See: </w:t>
      </w:r>
      <w:hyperlink r:id="rId1" w:history="1">
        <w:r w:rsidRPr="00FE6FAA">
          <w:rPr>
            <w:rStyle w:val="Hyperlink"/>
          </w:rPr>
          <w:t>https://www.thoughtco.com/footnote-research-term-1690866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1B01B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BA524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F2C6F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52C77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27A654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FF62B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423E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B8E4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F029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8EECE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AB4650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F880D2D"/>
    <w:multiLevelType w:val="multilevel"/>
    <w:tmpl w:val="EC60A726"/>
    <w:lvl w:ilvl="0">
      <w:start w:val="1"/>
      <w:numFmt w:val="decimal"/>
      <w:pStyle w:val="Listennummer"/>
      <w:lvlText w:val="%1."/>
      <w:lvlJc w:val="left"/>
      <w:pPr>
        <w:ind w:left="284" w:hanging="284"/>
      </w:pPr>
      <w:rPr>
        <w:rFonts w:hint="default"/>
        <w:color w:val="004C72" w:themeColor="accent1" w:themeShade="BF"/>
        <w:sz w:val="22"/>
        <w:u w:color="004C72" w:themeColor="accent1" w:themeShade="BF"/>
      </w:rPr>
    </w:lvl>
    <w:lvl w:ilvl="1">
      <w:start w:val="1"/>
      <w:numFmt w:val="lowerLetter"/>
      <w:pStyle w:val="Listennummer2"/>
      <w:lvlText w:val="%2."/>
      <w:lvlJc w:val="left"/>
      <w:pPr>
        <w:ind w:left="568" w:hanging="284"/>
      </w:pPr>
      <w:rPr>
        <w:rFonts w:hint="default"/>
        <w:color w:val="004C72" w:themeColor="accent1" w:themeShade="BF"/>
        <w:u w:color="004C72" w:themeColor="accent1" w:themeShade="BF"/>
      </w:rPr>
    </w:lvl>
    <w:lvl w:ilvl="2">
      <w:start w:val="1"/>
      <w:numFmt w:val="lowerRoman"/>
      <w:pStyle w:val="Listennummer3"/>
      <w:lvlText w:val="%3."/>
      <w:lvlJc w:val="left"/>
      <w:pPr>
        <w:ind w:left="852" w:hanging="284"/>
      </w:pPr>
      <w:rPr>
        <w:rFonts w:hint="default"/>
        <w:color w:val="004C72" w:themeColor="accent1" w:themeShade="BF"/>
      </w:rPr>
    </w:lvl>
    <w:lvl w:ilvl="3">
      <w:start w:val="1"/>
      <w:numFmt w:val="decimal"/>
      <w:pStyle w:val="Listennummer4"/>
      <w:lvlText w:val="%4"/>
      <w:lvlJc w:val="left"/>
      <w:pPr>
        <w:ind w:left="1136" w:hanging="284"/>
      </w:pPr>
      <w:rPr>
        <w:rFonts w:hint="default"/>
        <w:color w:val="004C72" w:themeColor="accent1" w:themeShade="BF"/>
      </w:rPr>
    </w:lvl>
    <w:lvl w:ilvl="4">
      <w:start w:val="1"/>
      <w:numFmt w:val="lowerLetter"/>
      <w:pStyle w:val="Listennummer5"/>
      <w:lvlText w:val="%5"/>
      <w:lvlJc w:val="left"/>
      <w:pPr>
        <w:ind w:left="1420" w:hanging="284"/>
      </w:pPr>
      <w:rPr>
        <w:rFonts w:hint="default"/>
        <w:color w:val="004C72" w:themeColor="accent1" w:themeShade="BF"/>
      </w:rPr>
    </w:lvl>
    <w:lvl w:ilvl="5">
      <w:start w:val="1"/>
      <w:numFmt w:val="lowerRoman"/>
      <w:pStyle w:val="Listennummer6"/>
      <w:lvlText w:val="%6"/>
      <w:lvlJc w:val="left"/>
      <w:pPr>
        <w:ind w:left="1701" w:hanging="281"/>
      </w:pPr>
      <w:rPr>
        <w:rFonts w:hint="default"/>
        <w:color w:val="004C72" w:themeColor="accent1" w:themeShade="BF"/>
      </w:rPr>
    </w:lvl>
    <w:lvl w:ilvl="6">
      <w:start w:val="1"/>
      <w:numFmt w:val="decimal"/>
      <w:pStyle w:val="Listennummer7"/>
      <w:lvlText w:val="%7"/>
      <w:lvlJc w:val="left"/>
      <w:pPr>
        <w:ind w:left="1985" w:hanging="284"/>
      </w:pPr>
      <w:rPr>
        <w:rFonts w:hint="default"/>
        <w:color w:val="004C72" w:themeColor="accent1" w:themeShade="BF"/>
      </w:rPr>
    </w:lvl>
    <w:lvl w:ilvl="7">
      <w:start w:val="1"/>
      <w:numFmt w:val="lowerLetter"/>
      <w:pStyle w:val="Listennummer8"/>
      <w:lvlText w:val="%8"/>
      <w:lvlJc w:val="left"/>
      <w:pPr>
        <w:ind w:left="2268" w:hanging="283"/>
      </w:pPr>
      <w:rPr>
        <w:rFonts w:hint="default"/>
        <w:color w:val="004C72" w:themeColor="accent1" w:themeShade="BF"/>
      </w:rPr>
    </w:lvl>
    <w:lvl w:ilvl="8">
      <w:start w:val="1"/>
      <w:numFmt w:val="lowerRoman"/>
      <w:pStyle w:val="Listennummer9"/>
      <w:lvlText w:val="%9"/>
      <w:lvlJc w:val="left"/>
      <w:pPr>
        <w:ind w:left="2552" w:hanging="284"/>
      </w:pPr>
      <w:rPr>
        <w:rFonts w:hint="default"/>
        <w:color w:val="004C72" w:themeColor="accent1" w:themeShade="BF"/>
      </w:rPr>
    </w:lvl>
  </w:abstractNum>
  <w:abstractNum w:abstractNumId="12" w15:restartNumberingAfterBreak="0">
    <w:nsid w:val="410925FC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10700D"/>
    <w:multiLevelType w:val="multilevel"/>
    <w:tmpl w:val="881894F8"/>
    <w:lvl w:ilvl="0">
      <w:start w:val="1"/>
      <w:numFmt w:val="bullet"/>
      <w:pStyle w:val="Liste"/>
      <w:lvlText w:val="•"/>
      <w:lvlJc w:val="left"/>
      <w:pPr>
        <w:ind w:left="284" w:hanging="284"/>
      </w:pPr>
      <w:rPr>
        <w:rFonts w:hint="default"/>
        <w:color w:val="004C72" w:themeColor="accent1" w:themeShade="BF"/>
      </w:rPr>
    </w:lvl>
    <w:lvl w:ilvl="1">
      <w:start w:val="1"/>
      <w:numFmt w:val="bullet"/>
      <w:pStyle w:val="Liste2"/>
      <w:lvlText w:val="‒"/>
      <w:lvlJc w:val="left"/>
      <w:pPr>
        <w:ind w:left="568" w:hanging="284"/>
      </w:pPr>
      <w:rPr>
        <w:rFonts w:hint="default"/>
        <w:color w:val="004C72" w:themeColor="accent1" w:themeShade="BF"/>
      </w:rPr>
    </w:lvl>
    <w:lvl w:ilvl="2">
      <w:start w:val="1"/>
      <w:numFmt w:val="bullet"/>
      <w:pStyle w:val="Liste3"/>
      <w:lvlText w:val="▪"/>
      <w:lvlJc w:val="left"/>
      <w:pPr>
        <w:ind w:left="852" w:hanging="284"/>
      </w:pPr>
      <w:rPr>
        <w:rFonts w:ascii="Arial" w:hAnsi="Arial" w:hint="default"/>
        <w:color w:val="004C72" w:themeColor="accent1" w:themeShade="BF"/>
      </w:rPr>
    </w:lvl>
    <w:lvl w:ilvl="3">
      <w:start w:val="1"/>
      <w:numFmt w:val="bullet"/>
      <w:pStyle w:val="Liste4"/>
      <w:lvlText w:val="◦"/>
      <w:lvlJc w:val="left"/>
      <w:pPr>
        <w:ind w:left="1136" w:hanging="284"/>
      </w:pPr>
      <w:rPr>
        <w:rFonts w:ascii="Arial" w:hAnsi="Arial" w:hint="default"/>
        <w:color w:val="004C72" w:themeColor="accent1" w:themeShade="BF"/>
      </w:rPr>
    </w:lvl>
    <w:lvl w:ilvl="4">
      <w:start w:val="1"/>
      <w:numFmt w:val="bullet"/>
      <w:pStyle w:val="Liste5"/>
      <w:lvlText w:val="-"/>
      <w:lvlJc w:val="left"/>
      <w:pPr>
        <w:ind w:left="1420" w:hanging="284"/>
      </w:pPr>
      <w:rPr>
        <w:rFonts w:hint="default"/>
        <w:color w:val="004C72" w:themeColor="accent1" w:themeShade="BF"/>
      </w:rPr>
    </w:lvl>
    <w:lvl w:ilvl="5">
      <w:start w:val="1"/>
      <w:numFmt w:val="bullet"/>
      <w:pStyle w:val="Liste6"/>
      <w:lvlText w:val="-"/>
      <w:lvlJc w:val="left"/>
      <w:pPr>
        <w:ind w:left="1701" w:hanging="281"/>
      </w:pPr>
      <w:rPr>
        <w:rFonts w:hint="default"/>
        <w:color w:val="004C72" w:themeColor="accent1" w:themeShade="BF"/>
      </w:rPr>
    </w:lvl>
    <w:lvl w:ilvl="6">
      <w:start w:val="1"/>
      <w:numFmt w:val="bullet"/>
      <w:pStyle w:val="Liste7"/>
      <w:lvlText w:val="-"/>
      <w:lvlJc w:val="left"/>
      <w:pPr>
        <w:ind w:left="1985" w:hanging="284"/>
      </w:pPr>
      <w:rPr>
        <w:rFonts w:hint="default"/>
        <w:color w:val="004C72" w:themeColor="accent1" w:themeShade="BF"/>
      </w:rPr>
    </w:lvl>
    <w:lvl w:ilvl="7">
      <w:start w:val="1"/>
      <w:numFmt w:val="bullet"/>
      <w:pStyle w:val="Liste8"/>
      <w:lvlText w:val="-"/>
      <w:lvlJc w:val="left"/>
      <w:pPr>
        <w:ind w:left="2268" w:hanging="283"/>
      </w:pPr>
      <w:rPr>
        <w:rFonts w:hint="default"/>
        <w:color w:val="004C72" w:themeColor="accent1" w:themeShade="BF"/>
      </w:rPr>
    </w:lvl>
    <w:lvl w:ilvl="8">
      <w:start w:val="1"/>
      <w:numFmt w:val="bullet"/>
      <w:pStyle w:val="Liste9"/>
      <w:lvlText w:val="-"/>
      <w:lvlJc w:val="left"/>
      <w:pPr>
        <w:ind w:left="2552" w:hanging="284"/>
      </w:pPr>
      <w:rPr>
        <w:rFonts w:hint="default"/>
        <w:color w:val="004C72" w:themeColor="accent1" w:themeShade="BF"/>
      </w:rPr>
    </w:lvl>
  </w:abstractNum>
  <w:num w:numId="1" w16cid:durableId="141774965">
    <w:abstractNumId w:val="9"/>
  </w:num>
  <w:num w:numId="2" w16cid:durableId="233665549">
    <w:abstractNumId w:val="7"/>
  </w:num>
  <w:num w:numId="3" w16cid:durableId="1550726107">
    <w:abstractNumId w:val="6"/>
  </w:num>
  <w:num w:numId="4" w16cid:durableId="1477213366">
    <w:abstractNumId w:val="5"/>
  </w:num>
  <w:num w:numId="5" w16cid:durableId="1340082395">
    <w:abstractNumId w:val="4"/>
  </w:num>
  <w:num w:numId="6" w16cid:durableId="1009334554">
    <w:abstractNumId w:val="8"/>
  </w:num>
  <w:num w:numId="7" w16cid:durableId="1128545553">
    <w:abstractNumId w:val="3"/>
  </w:num>
  <w:num w:numId="8" w16cid:durableId="219292124">
    <w:abstractNumId w:val="2"/>
  </w:num>
  <w:num w:numId="9" w16cid:durableId="1243947526">
    <w:abstractNumId w:val="1"/>
  </w:num>
  <w:num w:numId="10" w16cid:durableId="1066605189">
    <w:abstractNumId w:val="0"/>
  </w:num>
  <w:num w:numId="11" w16cid:durableId="511191689">
    <w:abstractNumId w:val="10"/>
  </w:num>
  <w:num w:numId="12" w16cid:durableId="401372795">
    <w:abstractNumId w:val="12"/>
  </w:num>
  <w:num w:numId="13" w16cid:durableId="19596051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46024490">
    <w:abstractNumId w:val="13"/>
  </w:num>
  <w:num w:numId="15" w16cid:durableId="847209947">
    <w:abstractNumId w:val="11"/>
  </w:num>
  <w:num w:numId="16" w16cid:durableId="11426962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80F"/>
    <w:rsid w:val="000077A9"/>
    <w:rsid w:val="00021865"/>
    <w:rsid w:val="00055CED"/>
    <w:rsid w:val="000610D2"/>
    <w:rsid w:val="000611AC"/>
    <w:rsid w:val="000616F5"/>
    <w:rsid w:val="000A56E5"/>
    <w:rsid w:val="000C20F0"/>
    <w:rsid w:val="000D5E47"/>
    <w:rsid w:val="000E6C76"/>
    <w:rsid w:val="000E7CED"/>
    <w:rsid w:val="00123C29"/>
    <w:rsid w:val="001939C6"/>
    <w:rsid w:val="00197C23"/>
    <w:rsid w:val="001B1D8B"/>
    <w:rsid w:val="001C4E57"/>
    <w:rsid w:val="001E121D"/>
    <w:rsid w:val="00252889"/>
    <w:rsid w:val="002A7369"/>
    <w:rsid w:val="002B27DC"/>
    <w:rsid w:val="002C492B"/>
    <w:rsid w:val="002F4A14"/>
    <w:rsid w:val="0036524D"/>
    <w:rsid w:val="003914ED"/>
    <w:rsid w:val="003B1C1F"/>
    <w:rsid w:val="003E4153"/>
    <w:rsid w:val="0041386A"/>
    <w:rsid w:val="00441448"/>
    <w:rsid w:val="00442850"/>
    <w:rsid w:val="00454806"/>
    <w:rsid w:val="004A2F78"/>
    <w:rsid w:val="004D103B"/>
    <w:rsid w:val="004E1F1B"/>
    <w:rsid w:val="004F588C"/>
    <w:rsid w:val="004F7384"/>
    <w:rsid w:val="00500800"/>
    <w:rsid w:val="00516341"/>
    <w:rsid w:val="005272C1"/>
    <w:rsid w:val="00547A56"/>
    <w:rsid w:val="00594D1A"/>
    <w:rsid w:val="005A221E"/>
    <w:rsid w:val="005B7EDD"/>
    <w:rsid w:val="005C7317"/>
    <w:rsid w:val="005E5BE7"/>
    <w:rsid w:val="00615E2D"/>
    <w:rsid w:val="006357ED"/>
    <w:rsid w:val="0064158B"/>
    <w:rsid w:val="006431F5"/>
    <w:rsid w:val="0066238F"/>
    <w:rsid w:val="006D2EC9"/>
    <w:rsid w:val="006E52A2"/>
    <w:rsid w:val="006E7BCF"/>
    <w:rsid w:val="0072564A"/>
    <w:rsid w:val="00730C9A"/>
    <w:rsid w:val="00740991"/>
    <w:rsid w:val="007717EE"/>
    <w:rsid w:val="00787F92"/>
    <w:rsid w:val="00792E5D"/>
    <w:rsid w:val="00793F0B"/>
    <w:rsid w:val="007A405F"/>
    <w:rsid w:val="007F68D4"/>
    <w:rsid w:val="008103CE"/>
    <w:rsid w:val="0081194D"/>
    <w:rsid w:val="00836FDA"/>
    <w:rsid w:val="0086144B"/>
    <w:rsid w:val="008808A5"/>
    <w:rsid w:val="008846CA"/>
    <w:rsid w:val="008954E5"/>
    <w:rsid w:val="008B055C"/>
    <w:rsid w:val="008F154B"/>
    <w:rsid w:val="009359AA"/>
    <w:rsid w:val="00937110"/>
    <w:rsid w:val="00945B06"/>
    <w:rsid w:val="009501C1"/>
    <w:rsid w:val="00960DB8"/>
    <w:rsid w:val="00974E04"/>
    <w:rsid w:val="0098247E"/>
    <w:rsid w:val="009C5D3A"/>
    <w:rsid w:val="009D0CBA"/>
    <w:rsid w:val="009F49F4"/>
    <w:rsid w:val="00A1585E"/>
    <w:rsid w:val="00A40736"/>
    <w:rsid w:val="00A46E60"/>
    <w:rsid w:val="00A7037A"/>
    <w:rsid w:val="00A72AF4"/>
    <w:rsid w:val="00A77E00"/>
    <w:rsid w:val="00A92C62"/>
    <w:rsid w:val="00AB1F83"/>
    <w:rsid w:val="00AB2039"/>
    <w:rsid w:val="00AB4B75"/>
    <w:rsid w:val="00AD1614"/>
    <w:rsid w:val="00AF6183"/>
    <w:rsid w:val="00B1110C"/>
    <w:rsid w:val="00B152B8"/>
    <w:rsid w:val="00B671B8"/>
    <w:rsid w:val="00B710B4"/>
    <w:rsid w:val="00B90AA4"/>
    <w:rsid w:val="00BD1D47"/>
    <w:rsid w:val="00BE5F98"/>
    <w:rsid w:val="00C03D75"/>
    <w:rsid w:val="00C24E04"/>
    <w:rsid w:val="00C30A58"/>
    <w:rsid w:val="00C31DF6"/>
    <w:rsid w:val="00C4679C"/>
    <w:rsid w:val="00C60F64"/>
    <w:rsid w:val="00C62E91"/>
    <w:rsid w:val="00C63F99"/>
    <w:rsid w:val="00C65C43"/>
    <w:rsid w:val="00C734CB"/>
    <w:rsid w:val="00C82613"/>
    <w:rsid w:val="00CA10CE"/>
    <w:rsid w:val="00CC7EE9"/>
    <w:rsid w:val="00CE254A"/>
    <w:rsid w:val="00D2347C"/>
    <w:rsid w:val="00D23DC5"/>
    <w:rsid w:val="00D53BF2"/>
    <w:rsid w:val="00D56008"/>
    <w:rsid w:val="00D56744"/>
    <w:rsid w:val="00D83FC6"/>
    <w:rsid w:val="00DE1B9E"/>
    <w:rsid w:val="00DE4C61"/>
    <w:rsid w:val="00DE7700"/>
    <w:rsid w:val="00DF045E"/>
    <w:rsid w:val="00E104C1"/>
    <w:rsid w:val="00E25BCA"/>
    <w:rsid w:val="00E86740"/>
    <w:rsid w:val="00E933D5"/>
    <w:rsid w:val="00E9580F"/>
    <w:rsid w:val="00EE2DF3"/>
    <w:rsid w:val="00EE6739"/>
    <w:rsid w:val="00F006EC"/>
    <w:rsid w:val="00F02C7E"/>
    <w:rsid w:val="00F24318"/>
    <w:rsid w:val="00F257CA"/>
    <w:rsid w:val="00F55AC6"/>
    <w:rsid w:val="00F80EAC"/>
    <w:rsid w:val="00F832B0"/>
    <w:rsid w:val="00F911EE"/>
    <w:rsid w:val="00FA6C1A"/>
    <w:rsid w:val="00FB17D7"/>
    <w:rsid w:val="00FB3C05"/>
    <w:rsid w:val="00FB6F14"/>
    <w:rsid w:val="00FB78BA"/>
    <w:rsid w:val="00FC3F79"/>
    <w:rsid w:val="00FE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9148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unhideWhenUsed="1" w:qFormat="1"/>
    <w:lsdException w:name="heading 5" w:semiHidden="1" w:uiPriority="19" w:unhideWhenUsed="1" w:qFormat="1"/>
    <w:lsdException w:name="heading 6" w:semiHidden="1" w:uiPriority="19" w:unhideWhenUsed="1" w:qFormat="1"/>
    <w:lsdException w:name="heading 7" w:semiHidden="1" w:uiPriority="19" w:unhideWhenUsed="1" w:qFormat="1"/>
    <w:lsdException w:name="heading 8" w:semiHidden="1" w:uiPriority="19" w:unhideWhenUsed="1" w:qFormat="1"/>
    <w:lsdException w:name="heading 9" w:semiHidden="1" w:uiPriority="1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69" w:unhideWhenUsed="1"/>
    <w:lsdException w:name="toc 5" w:semiHidden="1" w:uiPriority="69" w:unhideWhenUsed="1"/>
    <w:lsdException w:name="toc 6" w:semiHidden="1" w:uiPriority="69" w:unhideWhenUsed="1"/>
    <w:lsdException w:name="toc 7" w:semiHidden="1" w:uiPriority="69" w:unhideWhenUsed="1"/>
    <w:lsdException w:name="toc 8" w:semiHidden="1" w:uiPriority="69" w:unhideWhenUsed="1"/>
    <w:lsdException w:name="toc 9" w:semiHidden="1" w:uiPriority="6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0" w:qFormat="1"/>
    <w:lsdException w:name="Emphasis" w:uiPriority="4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4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39" w:qFormat="1"/>
    <w:lsdException w:name="Intense Emphasis" w:uiPriority="40" w:qFormat="1"/>
    <w:lsdException w:name="Subtle Reference" w:uiPriority="40" w:qFormat="1"/>
    <w:lsdException w:name="Intense Reference" w:uiPriority="40" w:qFormat="1"/>
    <w:lsdException w:name="Book Title" w:uiPriority="40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4"/>
    <w:qFormat/>
    <w:rsid w:val="00730C9A"/>
    <w:pPr>
      <w:spacing w:before="240" w:after="120"/>
    </w:pPr>
    <w:rPr>
      <w:sz w:val="24"/>
      <w:lang w:val="en-US"/>
    </w:rPr>
  </w:style>
  <w:style w:type="paragraph" w:styleId="berschrift1">
    <w:name w:val="heading 1"/>
    <w:basedOn w:val="Standard"/>
    <w:next w:val="Standard"/>
    <w:link w:val="berschrift1Zchn"/>
    <w:uiPriority w:val="19"/>
    <w:qFormat/>
    <w:rsid w:val="00F257CA"/>
    <w:pPr>
      <w:keepNext/>
      <w:keepLines/>
      <w:pageBreakBefore/>
      <w:spacing w:after="240"/>
      <w:outlineLvl w:val="0"/>
    </w:pPr>
    <w:rPr>
      <w:rFonts w:asciiTheme="majorHAnsi" w:eastAsiaTheme="majorEastAsia" w:hAnsiTheme="majorHAnsi" w:cstheme="majorBidi"/>
      <w:b/>
      <w:color w:val="004C72" w:themeColor="accent1" w:themeShade="BF"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19"/>
    <w:qFormat/>
    <w:rsid w:val="005B7EDD"/>
    <w:pPr>
      <w:keepNext/>
      <w:keepLines/>
      <w:outlineLvl w:val="1"/>
    </w:pPr>
    <w:rPr>
      <w:rFonts w:asciiTheme="majorHAnsi" w:eastAsiaTheme="majorEastAsia" w:hAnsiTheme="majorHAnsi" w:cstheme="majorBidi"/>
      <w:b/>
      <w:color w:val="004C72" w:themeColor="accent1" w:themeShade="BF"/>
      <w:sz w:val="32"/>
      <w:szCs w:val="26"/>
    </w:rPr>
  </w:style>
  <w:style w:type="paragraph" w:styleId="berschrift3">
    <w:name w:val="heading 3"/>
    <w:basedOn w:val="Standard"/>
    <w:next w:val="Standard"/>
    <w:link w:val="berschrift3Zchn"/>
    <w:uiPriority w:val="19"/>
    <w:qFormat/>
    <w:rsid w:val="005B7EDD"/>
    <w:pPr>
      <w:keepNext/>
      <w:keepLines/>
      <w:outlineLvl w:val="2"/>
    </w:pPr>
    <w:rPr>
      <w:rFonts w:asciiTheme="majorHAnsi" w:eastAsiaTheme="majorEastAsia" w:hAnsiTheme="majorHAnsi" w:cstheme="majorBidi"/>
      <w:b/>
      <w:color w:val="00324C" w:themeColor="accent1" w:themeShade="7F"/>
      <w:sz w:val="28"/>
      <w:szCs w:val="24"/>
    </w:rPr>
  </w:style>
  <w:style w:type="paragraph" w:styleId="berschrift4">
    <w:name w:val="heading 4"/>
    <w:basedOn w:val="Standard"/>
    <w:next w:val="Standard"/>
    <w:link w:val="berschrift4Zchn"/>
    <w:uiPriority w:val="19"/>
    <w:unhideWhenUsed/>
    <w:qFormat/>
    <w:rsid w:val="00F257CA"/>
    <w:pPr>
      <w:keepNext/>
      <w:keepLines/>
      <w:outlineLvl w:val="3"/>
    </w:pPr>
    <w:rPr>
      <w:rFonts w:asciiTheme="majorHAnsi" w:eastAsiaTheme="majorEastAsia" w:hAnsiTheme="majorHAnsi" w:cstheme="majorBidi"/>
      <w:b/>
      <w:iCs/>
      <w:color w:val="004C72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19"/>
    <w:semiHidden/>
    <w:unhideWhenUsed/>
    <w:qFormat/>
    <w:rsid w:val="00F257C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4C72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19"/>
    <w:semiHidden/>
    <w:unhideWhenUsed/>
    <w:qFormat/>
    <w:rsid w:val="00F257C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324C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19"/>
    <w:semiHidden/>
    <w:unhideWhenUsed/>
    <w:qFormat/>
    <w:rsid w:val="00F257C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00324C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19"/>
    <w:semiHidden/>
    <w:unhideWhenUsed/>
    <w:qFormat/>
    <w:rsid w:val="00F257C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4C72" w:themeColor="accent1" w:themeShade="BF"/>
      <w:szCs w:val="21"/>
    </w:rPr>
  </w:style>
  <w:style w:type="paragraph" w:styleId="berschrift9">
    <w:name w:val="heading 9"/>
    <w:basedOn w:val="Standard"/>
    <w:next w:val="Standard"/>
    <w:link w:val="berschrift9Zchn"/>
    <w:uiPriority w:val="19"/>
    <w:semiHidden/>
    <w:unhideWhenUsed/>
    <w:qFormat/>
    <w:rsid w:val="00F257C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004C72" w:themeColor="accent1" w:themeShade="BF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uiPriority w:val="54"/>
    <w:unhideWhenUsed/>
    <w:qFormat/>
    <w:rsid w:val="001C4E57"/>
    <w:pPr>
      <w:spacing w:line="240" w:lineRule="auto"/>
    </w:pPr>
    <w:rPr>
      <w:i/>
      <w:iCs/>
      <w:color w:val="006699" w:themeColor="text2"/>
      <w:sz w:val="18"/>
      <w:szCs w:val="18"/>
    </w:rPr>
  </w:style>
  <w:style w:type="table" w:styleId="Tabellenraster">
    <w:name w:val="Table Grid"/>
    <w:basedOn w:val="NormaleTabelle"/>
    <w:uiPriority w:val="39"/>
    <w:rsid w:val="001C4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5dunkelAkzent1">
    <w:name w:val="Grid Table 5 Dark Accent 1"/>
    <w:basedOn w:val="NormaleTabelle"/>
    <w:uiPriority w:val="50"/>
    <w:rsid w:val="007717E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E7FF" w:themeFill="accent1" w:themeFillTint="33"/>
    </w:tcPr>
    <w:tblStylePr w:type="firstRow">
      <w:rPr>
        <w:b w:val="0"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9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99" w:themeFill="accent1"/>
      </w:tcPr>
    </w:tblStylePr>
    <w:tblStylePr w:type="firstCol">
      <w:rPr>
        <w:b w:val="0"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669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6699" w:themeFill="accent1"/>
      </w:tcPr>
    </w:tblStylePr>
    <w:tblStylePr w:type="band1Vert">
      <w:tblPr/>
      <w:tcPr>
        <w:shd w:val="clear" w:color="auto" w:fill="70CFFF" w:themeFill="accent1" w:themeFillTint="66"/>
      </w:tcPr>
    </w:tblStylePr>
    <w:tblStylePr w:type="band1Horz">
      <w:tblPr/>
      <w:tcPr>
        <w:shd w:val="clear" w:color="auto" w:fill="70CFFF" w:themeFill="accent1" w:themeFillTint="66"/>
      </w:tcPr>
    </w:tblStylePr>
  </w:style>
  <w:style w:type="paragraph" w:customStyle="1" w:styleId="HeaderLevel2">
    <w:name w:val="Header → Level 2"/>
    <w:basedOn w:val="Standard"/>
    <w:uiPriority w:val="49"/>
    <w:qFormat/>
    <w:rsid w:val="00CA10CE"/>
    <w:pPr>
      <w:spacing w:before="0" w:after="0" w:line="240" w:lineRule="auto"/>
    </w:pPr>
    <w:rPr>
      <w:b/>
      <w:bCs/>
      <w:color w:val="FFFFFF" w:themeColor="background1"/>
    </w:rPr>
  </w:style>
  <w:style w:type="paragraph" w:styleId="Titel">
    <w:name w:val="Title"/>
    <w:basedOn w:val="Standard"/>
    <w:next w:val="Standard"/>
    <w:link w:val="TitelZchn"/>
    <w:uiPriority w:val="94"/>
    <w:qFormat/>
    <w:rsid w:val="006D2E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94"/>
    <w:rsid w:val="00DE1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94"/>
    <w:qFormat/>
    <w:rsid w:val="006D2EC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94"/>
    <w:rsid w:val="00DE1B9E"/>
    <w:rPr>
      <w:rFonts w:eastAsiaTheme="minorEastAsia"/>
      <w:color w:val="5A5A5A" w:themeColor="text1" w:themeTint="A5"/>
      <w:spacing w:val="15"/>
    </w:rPr>
  </w:style>
  <w:style w:type="character" w:customStyle="1" w:styleId="berschrift1Zchn">
    <w:name w:val="Überschrift 1 Zchn"/>
    <w:basedOn w:val="Absatz-Standardschriftart"/>
    <w:link w:val="berschrift1"/>
    <w:uiPriority w:val="19"/>
    <w:rsid w:val="00F257CA"/>
    <w:rPr>
      <w:rFonts w:asciiTheme="majorHAnsi" w:eastAsiaTheme="majorEastAsia" w:hAnsiTheme="majorHAnsi" w:cstheme="majorBidi"/>
      <w:b/>
      <w:color w:val="004C72" w:themeColor="accent1" w:themeShade="BF"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19"/>
    <w:rsid w:val="004F588C"/>
    <w:rPr>
      <w:rFonts w:asciiTheme="majorHAnsi" w:eastAsiaTheme="majorEastAsia" w:hAnsiTheme="majorHAnsi" w:cstheme="majorBidi"/>
      <w:b/>
      <w:color w:val="004C72" w:themeColor="accent1" w:themeShade="BF"/>
      <w:sz w:val="32"/>
      <w:szCs w:val="26"/>
    </w:rPr>
  </w:style>
  <w:style w:type="paragraph" w:styleId="IntensivesZitat">
    <w:name w:val="Intense Quote"/>
    <w:basedOn w:val="Standard"/>
    <w:next w:val="Standard"/>
    <w:link w:val="IntensivesZitatZchn"/>
    <w:uiPriority w:val="40"/>
    <w:qFormat/>
    <w:rsid w:val="006D2EC9"/>
    <w:pPr>
      <w:pBdr>
        <w:top w:val="single" w:sz="4" w:space="10" w:color="006699" w:themeColor="accent1"/>
        <w:bottom w:val="single" w:sz="4" w:space="10" w:color="006699" w:themeColor="accent1"/>
      </w:pBdr>
      <w:spacing w:before="360" w:after="360"/>
      <w:ind w:left="864" w:right="864"/>
      <w:jc w:val="center"/>
    </w:pPr>
    <w:rPr>
      <w:i/>
      <w:iCs/>
      <w:color w:val="006699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40"/>
    <w:rsid w:val="00DE1B9E"/>
    <w:rPr>
      <w:i/>
      <w:iCs/>
      <w:color w:val="006699" w:themeColor="accent1"/>
    </w:rPr>
  </w:style>
  <w:style w:type="character" w:customStyle="1" w:styleId="berschrift3Zchn">
    <w:name w:val="Überschrift 3 Zchn"/>
    <w:basedOn w:val="Absatz-Standardschriftart"/>
    <w:link w:val="berschrift3"/>
    <w:uiPriority w:val="19"/>
    <w:rsid w:val="004F588C"/>
    <w:rPr>
      <w:rFonts w:asciiTheme="majorHAnsi" w:eastAsiaTheme="majorEastAsia" w:hAnsiTheme="majorHAnsi" w:cstheme="majorBidi"/>
      <w:b/>
      <w:color w:val="00324C" w:themeColor="accent1" w:themeShade="7F"/>
      <w:sz w:val="28"/>
      <w:szCs w:val="24"/>
    </w:rPr>
  </w:style>
  <w:style w:type="paragraph" w:styleId="Kopfzeile">
    <w:name w:val="header"/>
    <w:basedOn w:val="Standard"/>
    <w:link w:val="KopfzeileZchn"/>
    <w:uiPriority w:val="97"/>
    <w:unhideWhenUsed/>
    <w:rsid w:val="00730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7"/>
    <w:rsid w:val="00730C9A"/>
    <w:rPr>
      <w:sz w:val="24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007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E121D"/>
  </w:style>
  <w:style w:type="paragraph" w:customStyle="1" w:styleId="HeaderLevel1">
    <w:name w:val="Header ↓ Level 1"/>
    <w:basedOn w:val="Standard"/>
    <w:uiPriority w:val="49"/>
    <w:qFormat/>
    <w:rsid w:val="00252889"/>
    <w:pPr>
      <w:spacing w:before="0" w:after="0" w:line="240" w:lineRule="auto"/>
    </w:pPr>
    <w:rPr>
      <w:b/>
      <w:bCs/>
      <w:color w:val="FFFFFF" w:themeColor="background1"/>
    </w:rPr>
  </w:style>
  <w:style w:type="paragraph" w:customStyle="1" w:styleId="HeaderLevel10">
    <w:name w:val="Header → Level 1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Level3">
    <w:name w:val="Header → Level 3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Level4">
    <w:name w:val="Header → Level 4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Level5">
    <w:name w:val="Header → Level 5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Level20">
    <w:name w:val="Header ↓ Level 2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Level30">
    <w:name w:val="Header ↓ Level 3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Level40">
    <w:name w:val="Header ↓ Level 4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Level50">
    <w:name w:val="Header ↓ Level 5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Level2only1column">
    <w:name w:val="Header ↓ Level 2 only 1. column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Level3only1column">
    <w:name w:val="Header ↓ Level 3 only 1. column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Datacell">
    <w:name w:val="Data cell"/>
    <w:basedOn w:val="Standard"/>
    <w:uiPriority w:val="50"/>
    <w:qFormat/>
    <w:rsid w:val="00C734CB"/>
    <w:pPr>
      <w:spacing w:after="0" w:line="240" w:lineRule="auto"/>
    </w:pPr>
  </w:style>
  <w:style w:type="paragraph" w:styleId="Liste">
    <w:name w:val="List"/>
    <w:basedOn w:val="Standard"/>
    <w:uiPriority w:val="29"/>
    <w:rsid w:val="00730C9A"/>
    <w:pPr>
      <w:keepNext/>
      <w:keepLines/>
      <w:numPr>
        <w:numId w:val="14"/>
      </w:numPr>
      <w:ind w:left="288" w:hanging="288"/>
    </w:pPr>
  </w:style>
  <w:style w:type="paragraph" w:styleId="Liste2">
    <w:name w:val="List 2"/>
    <w:basedOn w:val="Standard"/>
    <w:uiPriority w:val="29"/>
    <w:rsid w:val="00C31DF6"/>
    <w:pPr>
      <w:keepNext/>
      <w:keepLines/>
      <w:numPr>
        <w:ilvl w:val="1"/>
        <w:numId w:val="14"/>
      </w:numPr>
      <w:ind w:left="576" w:hanging="288"/>
    </w:pPr>
  </w:style>
  <w:style w:type="paragraph" w:styleId="Liste3">
    <w:name w:val="List 3"/>
    <w:basedOn w:val="Standard"/>
    <w:uiPriority w:val="29"/>
    <w:rsid w:val="00C31DF6"/>
    <w:pPr>
      <w:keepNext/>
      <w:keepLines/>
      <w:numPr>
        <w:ilvl w:val="2"/>
        <w:numId w:val="14"/>
      </w:numPr>
      <w:ind w:left="850" w:hanging="288"/>
    </w:pPr>
  </w:style>
  <w:style w:type="paragraph" w:styleId="Liste4">
    <w:name w:val="List 4"/>
    <w:basedOn w:val="Standard"/>
    <w:uiPriority w:val="29"/>
    <w:rsid w:val="00C31DF6"/>
    <w:pPr>
      <w:keepNext/>
      <w:keepLines/>
      <w:numPr>
        <w:ilvl w:val="3"/>
        <w:numId w:val="14"/>
      </w:numPr>
      <w:ind w:left="1138" w:hanging="288"/>
    </w:pPr>
  </w:style>
  <w:style w:type="paragraph" w:styleId="Verzeichnis1">
    <w:name w:val="toc 1"/>
    <w:basedOn w:val="Standard"/>
    <w:next w:val="Standard"/>
    <w:autoRedefine/>
    <w:uiPriority w:val="39"/>
    <w:unhideWhenUsed/>
    <w:rsid w:val="00730C9A"/>
    <w:pPr>
      <w:tabs>
        <w:tab w:val="right" w:leader="dot" w:pos="9062"/>
      </w:tabs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730C9A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730C9A"/>
    <w:pPr>
      <w:spacing w:after="100"/>
      <w:ind w:left="440"/>
    </w:pPr>
  </w:style>
  <w:style w:type="character" w:styleId="Hyperlink">
    <w:name w:val="Hyperlink"/>
    <w:basedOn w:val="Absatz-Standardschriftart"/>
    <w:uiPriority w:val="99"/>
    <w:unhideWhenUsed/>
    <w:rsid w:val="00D83FC6"/>
    <w:rPr>
      <w:color w:val="006699" w:themeColor="hyperlink"/>
      <w:u w:val="single"/>
    </w:rPr>
  </w:style>
  <w:style w:type="character" w:styleId="IntensiverVerweis">
    <w:name w:val="Intense Reference"/>
    <w:basedOn w:val="Absatz-Standardschriftart"/>
    <w:uiPriority w:val="40"/>
    <w:qFormat/>
    <w:rsid w:val="00F80EAC"/>
    <w:rPr>
      <w:b/>
      <w:bCs/>
      <w:smallCaps/>
      <w:color w:val="006699" w:themeColor="accent1"/>
      <w:spacing w:val="5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D83FC6"/>
    <w:rPr>
      <w:color w:val="605E5C"/>
      <w:shd w:val="clear" w:color="auto" w:fill="E1DFDD"/>
    </w:rPr>
  </w:style>
  <w:style w:type="paragraph" w:styleId="Listennummer">
    <w:name w:val="List Number"/>
    <w:basedOn w:val="Standard"/>
    <w:uiPriority w:val="29"/>
    <w:rsid w:val="00C31DF6"/>
    <w:pPr>
      <w:keepNext/>
      <w:keepLines/>
      <w:numPr>
        <w:numId w:val="15"/>
      </w:numPr>
      <w:ind w:left="288" w:hanging="288"/>
    </w:pPr>
  </w:style>
  <w:style w:type="paragraph" w:styleId="Listennummer2">
    <w:name w:val="List Number 2"/>
    <w:basedOn w:val="Standard"/>
    <w:uiPriority w:val="29"/>
    <w:rsid w:val="00C31DF6"/>
    <w:pPr>
      <w:keepNext/>
      <w:keepLines/>
      <w:numPr>
        <w:ilvl w:val="1"/>
        <w:numId w:val="15"/>
      </w:numPr>
      <w:ind w:left="576" w:hanging="288"/>
    </w:pPr>
  </w:style>
  <w:style w:type="paragraph" w:styleId="Listenfortsetzung3">
    <w:name w:val="List Continue 3"/>
    <w:basedOn w:val="Standard"/>
    <w:uiPriority w:val="29"/>
    <w:rsid w:val="00C31DF6"/>
    <w:pPr>
      <w:spacing w:before="120"/>
      <w:ind w:left="850"/>
      <w:contextualSpacing/>
    </w:pPr>
  </w:style>
  <w:style w:type="paragraph" w:styleId="Listenfortsetzung4">
    <w:name w:val="List Continue 4"/>
    <w:basedOn w:val="Standard"/>
    <w:uiPriority w:val="29"/>
    <w:rsid w:val="003E4153"/>
    <w:pPr>
      <w:spacing w:before="120"/>
      <w:ind w:left="1134"/>
    </w:pPr>
  </w:style>
  <w:style w:type="paragraph" w:styleId="Listenfortsetzung5">
    <w:name w:val="List Continue 5"/>
    <w:basedOn w:val="Standard"/>
    <w:uiPriority w:val="29"/>
    <w:rsid w:val="003E4153"/>
    <w:pPr>
      <w:spacing w:before="120"/>
      <w:ind w:left="1418"/>
    </w:pPr>
  </w:style>
  <w:style w:type="paragraph" w:styleId="Listennummer3">
    <w:name w:val="List Number 3"/>
    <w:basedOn w:val="Standard"/>
    <w:uiPriority w:val="29"/>
    <w:rsid w:val="00C31DF6"/>
    <w:pPr>
      <w:keepNext/>
      <w:keepLines/>
      <w:numPr>
        <w:ilvl w:val="2"/>
        <w:numId w:val="15"/>
      </w:numPr>
      <w:ind w:left="850" w:hanging="288"/>
    </w:pPr>
  </w:style>
  <w:style w:type="paragraph" w:styleId="Listennummer4">
    <w:name w:val="List Number 4"/>
    <w:basedOn w:val="Standard"/>
    <w:uiPriority w:val="29"/>
    <w:rsid w:val="00C31DF6"/>
    <w:pPr>
      <w:keepNext/>
      <w:keepLines/>
      <w:numPr>
        <w:ilvl w:val="3"/>
        <w:numId w:val="15"/>
      </w:numPr>
      <w:ind w:left="1138" w:hanging="288"/>
    </w:pPr>
  </w:style>
  <w:style w:type="paragraph" w:styleId="Listennummer5">
    <w:name w:val="List Number 5"/>
    <w:basedOn w:val="Standard"/>
    <w:uiPriority w:val="29"/>
    <w:rsid w:val="00C31DF6"/>
    <w:pPr>
      <w:keepNext/>
      <w:keepLines/>
      <w:numPr>
        <w:ilvl w:val="4"/>
        <w:numId w:val="15"/>
      </w:numPr>
      <w:ind w:left="1426" w:hanging="288"/>
    </w:pPr>
  </w:style>
  <w:style w:type="paragraph" w:styleId="Listenfortsetzung">
    <w:name w:val="List Continue"/>
    <w:basedOn w:val="Standard"/>
    <w:uiPriority w:val="29"/>
    <w:rsid w:val="00C31DF6"/>
    <w:pPr>
      <w:spacing w:before="0"/>
      <w:ind w:left="288"/>
      <w:contextualSpacing/>
    </w:pPr>
  </w:style>
  <w:style w:type="paragraph" w:styleId="Listenfortsetzung2">
    <w:name w:val="List Continue 2"/>
    <w:basedOn w:val="Standard"/>
    <w:uiPriority w:val="29"/>
    <w:rsid w:val="00C31DF6"/>
    <w:pPr>
      <w:spacing w:before="120"/>
      <w:ind w:left="562"/>
      <w:contextualSpacing/>
    </w:pPr>
  </w:style>
  <w:style w:type="paragraph" w:styleId="Liste5">
    <w:name w:val="List 5"/>
    <w:basedOn w:val="Standard"/>
    <w:uiPriority w:val="29"/>
    <w:rsid w:val="00C31DF6"/>
    <w:pPr>
      <w:keepNext/>
      <w:keepLines/>
      <w:numPr>
        <w:ilvl w:val="4"/>
        <w:numId w:val="14"/>
      </w:numPr>
      <w:ind w:left="1426" w:hanging="288"/>
    </w:pPr>
  </w:style>
  <w:style w:type="character" w:customStyle="1" w:styleId="berschrift4Zchn">
    <w:name w:val="Überschrift 4 Zchn"/>
    <w:basedOn w:val="Absatz-Standardschriftart"/>
    <w:link w:val="berschrift4"/>
    <w:uiPriority w:val="19"/>
    <w:rsid w:val="004F588C"/>
    <w:rPr>
      <w:rFonts w:asciiTheme="majorHAnsi" w:eastAsiaTheme="majorEastAsia" w:hAnsiTheme="majorHAnsi" w:cstheme="majorBidi"/>
      <w:b/>
      <w:iCs/>
      <w:color w:val="004C72" w:themeColor="accent1" w:themeShade="BF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19"/>
    <w:semiHidden/>
    <w:rsid w:val="00F257CA"/>
    <w:rPr>
      <w:rFonts w:asciiTheme="majorHAnsi" w:eastAsiaTheme="majorEastAsia" w:hAnsiTheme="majorHAnsi" w:cstheme="majorBidi"/>
      <w:color w:val="004C72" w:themeColor="accent1" w:themeShade="BF"/>
      <w:sz w:val="24"/>
    </w:rPr>
  </w:style>
  <w:style w:type="character" w:customStyle="1" w:styleId="berschrift6Zchn">
    <w:name w:val="Überschrift 6 Zchn"/>
    <w:basedOn w:val="Absatz-Standardschriftart"/>
    <w:link w:val="berschrift6"/>
    <w:uiPriority w:val="19"/>
    <w:semiHidden/>
    <w:rsid w:val="00F257CA"/>
    <w:rPr>
      <w:rFonts w:asciiTheme="majorHAnsi" w:eastAsiaTheme="majorEastAsia" w:hAnsiTheme="majorHAnsi" w:cstheme="majorBidi"/>
      <w:color w:val="00324C" w:themeColor="accent1" w:themeShade="7F"/>
      <w:sz w:val="24"/>
    </w:rPr>
  </w:style>
  <w:style w:type="character" w:customStyle="1" w:styleId="berschrift7Zchn">
    <w:name w:val="Überschrift 7 Zchn"/>
    <w:basedOn w:val="Absatz-Standardschriftart"/>
    <w:link w:val="berschrift7"/>
    <w:uiPriority w:val="19"/>
    <w:semiHidden/>
    <w:rsid w:val="00F257CA"/>
    <w:rPr>
      <w:rFonts w:asciiTheme="majorHAnsi" w:eastAsiaTheme="majorEastAsia" w:hAnsiTheme="majorHAnsi" w:cstheme="majorBidi"/>
      <w:iCs/>
      <w:color w:val="00324C" w:themeColor="accent1" w:themeShade="7F"/>
      <w:sz w:val="24"/>
    </w:rPr>
  </w:style>
  <w:style w:type="character" w:customStyle="1" w:styleId="berschrift8Zchn">
    <w:name w:val="Überschrift 8 Zchn"/>
    <w:basedOn w:val="Absatz-Standardschriftart"/>
    <w:link w:val="berschrift8"/>
    <w:uiPriority w:val="19"/>
    <w:semiHidden/>
    <w:rsid w:val="00F257CA"/>
    <w:rPr>
      <w:rFonts w:asciiTheme="majorHAnsi" w:eastAsiaTheme="majorEastAsia" w:hAnsiTheme="majorHAnsi" w:cstheme="majorBidi"/>
      <w:color w:val="004C72" w:themeColor="accent1" w:themeShade="BF"/>
      <w:sz w:val="24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19"/>
    <w:semiHidden/>
    <w:rsid w:val="00F257CA"/>
    <w:rPr>
      <w:rFonts w:asciiTheme="majorHAnsi" w:eastAsiaTheme="majorEastAsia" w:hAnsiTheme="majorHAnsi" w:cstheme="majorBidi"/>
      <w:iCs/>
      <w:color w:val="004C72" w:themeColor="accent1" w:themeShade="BF"/>
      <w:sz w:val="24"/>
      <w:szCs w:val="21"/>
    </w:rPr>
  </w:style>
  <w:style w:type="paragraph" w:customStyle="1" w:styleId="Listenfortsetzung6">
    <w:name w:val="Listenfortsetzung 6"/>
    <w:basedOn w:val="Standard"/>
    <w:uiPriority w:val="29"/>
    <w:semiHidden/>
    <w:qFormat/>
    <w:rsid w:val="003E4153"/>
    <w:pPr>
      <w:spacing w:before="120"/>
      <w:ind w:left="1701"/>
    </w:pPr>
  </w:style>
  <w:style w:type="paragraph" w:customStyle="1" w:styleId="Listenfortsetzung7">
    <w:name w:val="Listenfortsetzung 7"/>
    <w:basedOn w:val="Standard"/>
    <w:uiPriority w:val="29"/>
    <w:semiHidden/>
    <w:qFormat/>
    <w:rsid w:val="003E4153"/>
    <w:pPr>
      <w:spacing w:before="120"/>
      <w:ind w:left="1985"/>
    </w:pPr>
  </w:style>
  <w:style w:type="paragraph" w:customStyle="1" w:styleId="Listenfortsetzung8">
    <w:name w:val="Listenfortsetzung 8"/>
    <w:basedOn w:val="Standard"/>
    <w:uiPriority w:val="29"/>
    <w:semiHidden/>
    <w:qFormat/>
    <w:rsid w:val="003E4153"/>
    <w:pPr>
      <w:spacing w:before="120"/>
      <w:ind w:left="2268"/>
    </w:pPr>
  </w:style>
  <w:style w:type="paragraph" w:customStyle="1" w:styleId="Listennummer6">
    <w:name w:val="Listennummer 6"/>
    <w:basedOn w:val="Standard"/>
    <w:uiPriority w:val="29"/>
    <w:semiHidden/>
    <w:qFormat/>
    <w:rsid w:val="00AF6183"/>
    <w:pPr>
      <w:numPr>
        <w:ilvl w:val="5"/>
        <w:numId w:val="15"/>
      </w:numPr>
    </w:pPr>
  </w:style>
  <w:style w:type="paragraph" w:customStyle="1" w:styleId="Listennummer7">
    <w:name w:val="Listennummer 7"/>
    <w:basedOn w:val="Standard"/>
    <w:uiPriority w:val="29"/>
    <w:semiHidden/>
    <w:qFormat/>
    <w:rsid w:val="00AF6183"/>
    <w:pPr>
      <w:numPr>
        <w:ilvl w:val="6"/>
        <w:numId w:val="15"/>
      </w:numPr>
    </w:pPr>
  </w:style>
  <w:style w:type="paragraph" w:customStyle="1" w:styleId="Listennummer8">
    <w:name w:val="Listennummer 8"/>
    <w:basedOn w:val="Standard"/>
    <w:uiPriority w:val="29"/>
    <w:semiHidden/>
    <w:qFormat/>
    <w:rsid w:val="00AF6183"/>
    <w:pPr>
      <w:numPr>
        <w:ilvl w:val="7"/>
        <w:numId w:val="15"/>
      </w:numPr>
    </w:pPr>
  </w:style>
  <w:style w:type="paragraph" w:customStyle="1" w:styleId="Liste6">
    <w:name w:val="Liste 6"/>
    <w:basedOn w:val="Standard"/>
    <w:uiPriority w:val="29"/>
    <w:semiHidden/>
    <w:qFormat/>
    <w:rsid w:val="00AF6183"/>
    <w:pPr>
      <w:numPr>
        <w:ilvl w:val="5"/>
        <w:numId w:val="14"/>
      </w:numPr>
    </w:pPr>
  </w:style>
  <w:style w:type="paragraph" w:customStyle="1" w:styleId="Liste7">
    <w:name w:val="Liste 7"/>
    <w:basedOn w:val="Standard"/>
    <w:uiPriority w:val="29"/>
    <w:semiHidden/>
    <w:qFormat/>
    <w:rsid w:val="00AF6183"/>
    <w:pPr>
      <w:numPr>
        <w:ilvl w:val="6"/>
        <w:numId w:val="14"/>
      </w:numPr>
    </w:pPr>
  </w:style>
  <w:style w:type="paragraph" w:customStyle="1" w:styleId="Liste8">
    <w:name w:val="Liste 8"/>
    <w:basedOn w:val="Standard"/>
    <w:uiPriority w:val="29"/>
    <w:semiHidden/>
    <w:qFormat/>
    <w:rsid w:val="00AF6183"/>
    <w:pPr>
      <w:numPr>
        <w:ilvl w:val="7"/>
        <w:numId w:val="14"/>
      </w:numPr>
    </w:pPr>
  </w:style>
  <w:style w:type="paragraph" w:customStyle="1" w:styleId="Liste9">
    <w:name w:val="Liste 9"/>
    <w:basedOn w:val="Standard"/>
    <w:uiPriority w:val="29"/>
    <w:semiHidden/>
    <w:qFormat/>
    <w:rsid w:val="00EE2DF3"/>
    <w:pPr>
      <w:numPr>
        <w:ilvl w:val="8"/>
        <w:numId w:val="14"/>
      </w:numPr>
    </w:pPr>
  </w:style>
  <w:style w:type="paragraph" w:customStyle="1" w:styleId="Listennummer9">
    <w:name w:val="Listennummer 9"/>
    <w:basedOn w:val="Standard"/>
    <w:uiPriority w:val="29"/>
    <w:semiHidden/>
    <w:qFormat/>
    <w:rsid w:val="00EE2DF3"/>
    <w:pPr>
      <w:numPr>
        <w:ilvl w:val="8"/>
        <w:numId w:val="15"/>
      </w:numPr>
    </w:pPr>
  </w:style>
  <w:style w:type="paragraph" w:customStyle="1" w:styleId="Listenfortsetzung9">
    <w:name w:val="Listenfortsetzung 9"/>
    <w:basedOn w:val="Standard"/>
    <w:uiPriority w:val="29"/>
    <w:semiHidden/>
    <w:qFormat/>
    <w:rsid w:val="003E4153"/>
    <w:pPr>
      <w:spacing w:before="120"/>
      <w:ind w:left="2552"/>
    </w:pPr>
  </w:style>
  <w:style w:type="paragraph" w:styleId="KeinLeerraum">
    <w:name w:val="No Spacing"/>
    <w:uiPriority w:val="9"/>
    <w:qFormat/>
    <w:rsid w:val="00252889"/>
    <w:pPr>
      <w:spacing w:after="0" w:line="240" w:lineRule="auto"/>
    </w:pPr>
    <w:rPr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B27D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B27DC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2564A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2564A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72564A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4F7384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616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6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pdfa.org" TargetMode="Externa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houghtco.com/footnote-research-term-1690866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Tabelle1!$B$1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B89-4C5C-9420-D81ACBF7BDC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B89-4C5C-9420-D81ACBF7BDC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B89-4C5C-9420-D81ACBF7BDC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B89-4C5C-9420-D81ACBF7BDC0}"/>
              </c:ext>
            </c:extLst>
          </c:dPt>
          <c:dLbls>
            <c:spPr>
              <a:solidFill>
                <a:schemeClr val="lt1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6576" tIns="18288" rIns="36576" bIns="18288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de-DE"/>
              </a:p>
            </c:tx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Tabelle1!$A$2:$A$5</c:f>
              <c:strCache>
                <c:ptCount val="4"/>
                <c:pt idx="0">
                  <c:v>1. Quarter</c:v>
                </c:pt>
                <c:pt idx="1">
                  <c:v>2. Quarter</c:v>
                </c:pt>
                <c:pt idx="2">
                  <c:v>3. Quarter</c:v>
                </c:pt>
                <c:pt idx="3">
                  <c:v>4. Quarter</c:v>
                </c:pt>
              </c:strCache>
            </c:strRef>
          </c:cat>
          <c:val>
            <c:numRef>
              <c:f>Tabelle1!$B$2:$B$5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F5F-4D52-A1E0-40C6243ED0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bg1">
          <a:lumMod val="7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Simple Table"/>
        <w:style w:val="Beschriftung"/>
        <w:category>
          <w:name w:val="Allgemein"/>
          <w:gallery w:val="docParts"/>
        </w:category>
        <w:behaviors>
          <w:behavior w:val="content"/>
        </w:behaviors>
        <w:guid w:val="{090A0F44-4A21-4FDD-A491-38511D12E046}"/>
      </w:docPartPr>
      <w:docPartBody>
        <w:p w:rsidR="00F8230F" w:rsidRPr="006E7BCF" w:rsidRDefault="00F8230F" w:rsidP="00A40736">
          <w:pPr>
            <w:pStyle w:val="Beschriftung"/>
            <w:keepNext/>
            <w:rPr>
              <w:lang w:val="en-US"/>
            </w:rPr>
          </w:pPr>
          <w:r w:rsidRPr="006E7BCF">
            <w:rPr>
              <w:lang w:val="en-US"/>
            </w:rPr>
            <w:t xml:space="preserve">Table </w:t>
          </w:r>
          <w:r w:rsidRPr="006E7BCF">
            <w:rPr>
              <w:lang w:val="en-US"/>
            </w:rPr>
            <w:fldChar w:fldCharType="begin"/>
          </w:r>
          <w:r w:rsidRPr="006E7BCF">
            <w:rPr>
              <w:lang w:val="en-US"/>
            </w:rPr>
            <w:instrText xml:space="preserve"> SEQ Table \* ARABIC </w:instrText>
          </w:r>
          <w:r w:rsidRPr="006E7BCF">
            <w:rPr>
              <w:lang w:val="en-US"/>
            </w:rPr>
            <w:fldChar w:fldCharType="separate"/>
          </w:r>
          <w:r>
            <w:rPr>
              <w:noProof/>
              <w:lang w:val="en-US"/>
            </w:rPr>
            <w:t>2</w:t>
          </w:r>
          <w:r w:rsidRPr="006E7BCF">
            <w:rPr>
              <w:lang w:val="en-US"/>
            </w:rPr>
            <w:fldChar w:fldCharType="end"/>
          </w:r>
          <w:r w:rsidRPr="006E7BCF">
            <w:rPr>
              <w:lang w:val="en-US"/>
            </w:rPr>
            <w:t>: Example for a simple table</w:t>
          </w:r>
        </w:p>
        <w:tbl>
          <w:tblPr>
            <w:tblStyle w:val="Gitternetztabelle5dunkelAkzent1"/>
            <w:tblW w:w="0" w:type="auto"/>
            <w:tblCellMar>
              <w:top w:w="144" w:type="dxa"/>
              <w:left w:w="144" w:type="dxa"/>
              <w:bottom w:w="144" w:type="dxa"/>
              <w:right w:w="144" w:type="dxa"/>
            </w:tblCellMar>
            <w:tblLook w:val="04A0" w:firstRow="1" w:lastRow="0" w:firstColumn="1" w:lastColumn="0" w:noHBand="0" w:noVBand="1"/>
          </w:tblPr>
          <w:tblGrid>
            <w:gridCol w:w="1510"/>
            <w:gridCol w:w="1510"/>
            <w:gridCol w:w="1510"/>
            <w:gridCol w:w="1510"/>
            <w:gridCol w:w="1511"/>
            <w:gridCol w:w="1511"/>
          </w:tblGrid>
          <w:tr w:rsidR="00F8230F" w:rsidRPr="006E7BCF" w:rsidTr="00F832B0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blHeader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52889">
                <w:pPr>
                  <w:pStyle w:val="HeaderLevel1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>Header ↓ Level 1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52889">
                <w:pPr>
                  <w:pStyle w:val="HeaderLevel1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>Header ↓ Level 1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52889">
                <w:pPr>
                  <w:pStyle w:val="HeaderLevel1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>Header ↓ Level 1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52889">
                <w:pPr>
                  <w:pStyle w:val="HeaderLevel1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>Header ↓ Level 1</w:t>
                </w: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52889">
                <w:pPr>
                  <w:pStyle w:val="HeaderLevel1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>Header ↓ Level 1</w:t>
                </w: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52889">
                <w:pPr>
                  <w:pStyle w:val="HeaderLevel1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>Header ↓ Level 1</w:t>
                </w:r>
              </w:p>
            </w:tc>
          </w:tr>
          <w:tr w:rsidR="00F8230F" w:rsidRPr="006E7BCF" w:rsidTr="002B27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0E7CED">
                <w:pPr>
                  <w:pStyle w:val="HeaderLevel2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 xml:space="preserve">Header </w:t>
                </w:r>
                <w:r w:rsidRPr="006E7BCF">
                  <w:rPr>
                    <w:rFonts w:ascii="Arial" w:hAnsi="Arial" w:cs="Arial"/>
                    <w:lang w:val="en-US"/>
                  </w:rPr>
                  <w:t>→</w:t>
                </w:r>
                <w:r w:rsidRPr="006E7BCF">
                  <w:rPr>
                    <w:lang w:val="en-US"/>
                  </w:rPr>
                  <w:t xml:space="preserve"> Level 2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>234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</w:tr>
          <w:tr w:rsidR="00F8230F" w:rsidRPr="006E7BCF" w:rsidTr="002B27D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0E7CED">
                <w:pPr>
                  <w:pStyle w:val="HeaderLevel2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 xml:space="preserve">Header </w:t>
                </w:r>
                <w:r w:rsidRPr="006E7BCF">
                  <w:rPr>
                    <w:rFonts w:ascii="Arial" w:hAnsi="Arial" w:cs="Arial"/>
                    <w:lang w:val="en-US"/>
                  </w:rPr>
                  <w:t>→</w:t>
                </w:r>
                <w:r w:rsidRPr="006E7BCF">
                  <w:rPr>
                    <w:lang w:val="en-US"/>
                  </w:rPr>
                  <w:t xml:space="preserve"> Level 2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</w:tr>
          <w:tr w:rsidR="00F8230F" w:rsidRPr="006E7BCF" w:rsidTr="002B27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0E7CED">
                <w:pPr>
                  <w:pStyle w:val="HeaderLevel2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 xml:space="preserve">Header </w:t>
                </w:r>
                <w:r w:rsidRPr="006E7BCF">
                  <w:rPr>
                    <w:rFonts w:ascii="Arial" w:hAnsi="Arial" w:cs="Arial"/>
                    <w:lang w:val="en-US"/>
                  </w:rPr>
                  <w:t>→</w:t>
                </w:r>
                <w:r w:rsidRPr="006E7BCF">
                  <w:rPr>
                    <w:lang w:val="en-US"/>
                  </w:rPr>
                  <w:t xml:space="preserve"> Level 2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</w:tr>
          <w:tr w:rsidR="00F8230F" w:rsidRPr="006E7BCF" w:rsidTr="002B27D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0E7CED">
                <w:pPr>
                  <w:pStyle w:val="HeaderLevel2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 xml:space="preserve">Header </w:t>
                </w:r>
                <w:r w:rsidRPr="006E7BCF">
                  <w:rPr>
                    <w:rFonts w:ascii="Arial" w:hAnsi="Arial" w:cs="Arial"/>
                    <w:lang w:val="en-US"/>
                  </w:rPr>
                  <w:t>→</w:t>
                </w:r>
                <w:r w:rsidRPr="006E7BCF">
                  <w:rPr>
                    <w:lang w:val="en-US"/>
                  </w:rPr>
                  <w:t xml:space="preserve"> Level 2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</w:tr>
          <w:tr w:rsidR="00F8230F" w:rsidRPr="006E7BCF" w:rsidTr="002B27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0E7CED">
                <w:pPr>
                  <w:pStyle w:val="HeaderLevel2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 xml:space="preserve">Header </w:t>
                </w:r>
                <w:r w:rsidRPr="006E7BCF">
                  <w:rPr>
                    <w:rFonts w:ascii="Arial" w:hAnsi="Arial" w:cs="Arial"/>
                    <w:lang w:val="en-US"/>
                  </w:rPr>
                  <w:t>→</w:t>
                </w:r>
                <w:r w:rsidRPr="006E7BCF">
                  <w:rPr>
                    <w:lang w:val="en-US"/>
                  </w:rPr>
                  <w:t xml:space="preserve"> Level 2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</w:tr>
          <w:tr w:rsidR="00F8230F" w:rsidRPr="006E7BCF" w:rsidTr="002B27D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0E7CED">
                <w:pPr>
                  <w:pStyle w:val="HeaderLevel2"/>
                  <w:rPr>
                    <w:lang w:val="en-US"/>
                  </w:rPr>
                </w:pPr>
                <w:r w:rsidRPr="006E7BCF">
                  <w:rPr>
                    <w:lang w:val="en-US"/>
                  </w:rPr>
                  <w:t xml:space="preserve">Header </w:t>
                </w:r>
                <w:r w:rsidRPr="006E7BCF">
                  <w:rPr>
                    <w:rFonts w:ascii="Arial" w:hAnsi="Arial" w:cs="Arial"/>
                    <w:lang w:val="en-US"/>
                  </w:rPr>
                  <w:t>→</w:t>
                </w:r>
                <w:r w:rsidRPr="006E7BCF">
                  <w:rPr>
                    <w:lang w:val="en-US"/>
                  </w:rPr>
                  <w:t xml:space="preserve"> Level 2</w:t>
                </w: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0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  <w:tc>
              <w:tcPr>
                <w:tcW w:w="1511" w:type="dxa"/>
                <w:tcMar>
                  <w:top w:w="57" w:type="dxa"/>
                  <w:bottom w:w="57" w:type="dxa"/>
                </w:tcMar>
              </w:tcPr>
              <w:p w:rsidR="00F8230F" w:rsidRPr="006E7BCF" w:rsidRDefault="00F8230F" w:rsidP="002B27DC">
                <w:pPr>
                  <w:pStyle w:val="Datacell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en-US"/>
                  </w:rPr>
                </w:pPr>
              </w:p>
            </w:tc>
          </w:tr>
        </w:tbl>
        <w:p w:rsidR="00F8230F" w:rsidRPr="00E933D5" w:rsidRDefault="00F8230F" w:rsidP="00E933D5"/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2E0"/>
    <w:rsid w:val="00070F9B"/>
    <w:rsid w:val="003602E0"/>
    <w:rsid w:val="00A74A92"/>
    <w:rsid w:val="00BF3612"/>
    <w:rsid w:val="00D9296D"/>
    <w:rsid w:val="00F8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4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602E0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uiPriority w:val="54"/>
    <w:unhideWhenUsed/>
    <w:qFormat/>
    <w:rsid w:val="00F8230F"/>
    <w:pPr>
      <w:spacing w:before="240" w:after="120" w:line="240" w:lineRule="auto"/>
    </w:pPr>
    <w:rPr>
      <w:rFonts w:eastAsiaTheme="minorHAnsi" w:cstheme="minorBidi"/>
      <w:i/>
      <w:iCs/>
      <w:color w:val="44546A" w:themeColor="text2"/>
      <w:sz w:val="18"/>
      <w:szCs w:val="18"/>
      <w:lang w:val="de-DE"/>
    </w:rPr>
  </w:style>
  <w:style w:type="table" w:styleId="Gitternetztabelle5dunkelAkzent1">
    <w:name w:val="Grid Table 5 Dark Accent 1"/>
    <w:basedOn w:val="NormaleTabelle"/>
    <w:uiPriority w:val="50"/>
    <w:rsid w:val="00F8230F"/>
    <w:pPr>
      <w:spacing w:after="0" w:line="240" w:lineRule="auto"/>
    </w:pPr>
    <w:rPr>
      <w:rFonts w:eastAsiaTheme="minorHAnsi"/>
      <w:lang w:val="de-D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 w:val="0"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 w:val="0"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customStyle="1" w:styleId="HeaderLevel2">
    <w:name w:val="Header → Level 2"/>
    <w:basedOn w:val="Standard"/>
    <w:uiPriority w:val="49"/>
    <w:qFormat/>
    <w:rsid w:val="00F8230F"/>
    <w:pPr>
      <w:spacing w:after="0" w:line="240" w:lineRule="auto"/>
    </w:pPr>
    <w:rPr>
      <w:rFonts w:eastAsiaTheme="minorHAnsi" w:cstheme="minorBidi"/>
      <w:b/>
      <w:bCs/>
      <w:color w:val="FFFFFF" w:themeColor="background1"/>
      <w:sz w:val="24"/>
      <w:szCs w:val="22"/>
      <w:lang w:val="de-DE"/>
    </w:rPr>
  </w:style>
  <w:style w:type="paragraph" w:customStyle="1" w:styleId="HeaderLevel1">
    <w:name w:val="Header ↓ Level 1"/>
    <w:basedOn w:val="Standard"/>
    <w:uiPriority w:val="49"/>
    <w:qFormat/>
    <w:rsid w:val="00F8230F"/>
    <w:pPr>
      <w:spacing w:after="0" w:line="240" w:lineRule="auto"/>
    </w:pPr>
    <w:rPr>
      <w:rFonts w:eastAsiaTheme="minorHAnsi" w:cstheme="minorBidi"/>
      <w:b/>
      <w:bCs/>
      <w:color w:val="FFFFFF" w:themeColor="background1"/>
      <w:sz w:val="24"/>
      <w:szCs w:val="22"/>
      <w:lang w:val="de-DE"/>
    </w:rPr>
  </w:style>
  <w:style w:type="paragraph" w:customStyle="1" w:styleId="HeaderLevel10">
    <w:name w:val="Header → Level 1"/>
    <w:basedOn w:val="Standard"/>
    <w:uiPriority w:val="49"/>
    <w:qFormat/>
    <w:rsid w:val="003602E0"/>
    <w:pPr>
      <w:spacing w:after="0" w:line="240" w:lineRule="auto"/>
    </w:pPr>
    <w:rPr>
      <w:rFonts w:eastAsiaTheme="minorHAnsi" w:cstheme="minorBidi"/>
      <w:b/>
      <w:sz w:val="24"/>
      <w:szCs w:val="22"/>
      <w:lang w:val="de-DE"/>
    </w:rPr>
  </w:style>
  <w:style w:type="paragraph" w:customStyle="1" w:styleId="Datacell">
    <w:name w:val="Data cell"/>
    <w:basedOn w:val="Standard"/>
    <w:uiPriority w:val="50"/>
    <w:qFormat/>
    <w:rsid w:val="00F8230F"/>
    <w:pPr>
      <w:spacing w:before="240" w:after="0" w:line="240" w:lineRule="auto"/>
    </w:pPr>
    <w:rPr>
      <w:rFonts w:eastAsiaTheme="minorHAnsi" w:cstheme="minorBidi"/>
      <w:sz w:val="24"/>
      <w:szCs w:val="22"/>
      <w:lang w:val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rganisch">
  <a:themeElements>
    <a:clrScheme name="Türkis">
      <a:dk1>
        <a:sysClr val="windowText" lastClr="000000"/>
      </a:dk1>
      <a:lt1>
        <a:sysClr val="window" lastClr="FFFFFF"/>
      </a:lt1>
      <a:dk2>
        <a:srgbClr val="006699"/>
      </a:dk2>
      <a:lt2>
        <a:srgbClr val="CCECFF"/>
      </a:lt2>
      <a:accent1>
        <a:srgbClr val="006699"/>
      </a:accent1>
      <a:accent2>
        <a:srgbClr val="4D4D4D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006699"/>
      </a:hlink>
      <a:folHlink>
        <a:srgbClr val="85500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:configuration xmlns:c="http://ns.axespdf.com/word/configuration">
  <c:group id="Styles">
    <c:group id="Header ↓ Ebene 1">
      <c:property id="RoleID" type="string">ParagraphHeaderCellComplex</c:property>
    </c:group>
    <c:group id="Header → Ebene 2">
      <c:property id="RoleID" type="string">ParagraphHeaderCellComplex</c:property>
      <c:property id="Level" type="integer">2</c:property>
      <c:property id="Down" type="boolean">false</c:property>
      <c:property id="Right" type="boolean">true</c:property>
    </c:group>
    <c:group id="__Quote">
      <c:property id="RoleID" type="string">ParagraphBlockQuote</c:property>
    </c:group>
    <c:group id="__IntenseQuote">
      <c:property id="RoleID" type="string">ParagraphBlockQuote</c:property>
    </c:group>
    <c:group id="Header → Ebene 1">
      <c:property id="RoleID" type="string">ParagraphHeaderCellComplex</c:property>
      <c:property id="Down" type="boolean">false</c:property>
      <c:property id="Right" type="boolean">true</c:property>
    </c:group>
    <c:group id="Header → Ebene 3">
      <c:property id="RoleID" type="string">ParagraphHeaderCellComplex</c:property>
      <c:property id="Level" type="integer">3</c:property>
      <c:property id="Down" type="boolean">false</c:property>
      <c:property id="Right" type="boolean">true</c:property>
    </c:group>
    <c:group id="Header → Ebene 4">
      <c:property id="RoleID" type="string">ParagraphHeaderCellComplex</c:property>
      <c:property id="Level" type="integer">4</c:property>
      <c:property id="Down" type="boolean">false</c:property>
      <c:property id="Right" type="boolean">true</c:property>
    </c:group>
    <c:group id="Header → Ebene 5">
      <c:property id="RoleID" type="string">ParagraphHeaderCellComplex</c:property>
      <c:property id="Level" type="integer">5</c:property>
      <c:property id="Down" type="boolean">false</c:property>
      <c:property id="Right" type="boolean">true</c:property>
    </c:group>
    <c:group id="Header ↓ Ebene 2">
      <c:property id="RoleID" type="string">ParagraphHeaderCellComplex</c:property>
      <c:property id="Level" type="integer">2</c:property>
    </c:group>
    <c:group id="Header ↓ Ebene 2 nur 1. Spalte">
      <c:property id="RoleID" type="string">ParagraphHeaderCellComplex</c:property>
      <c:property id="Level" type="integer">2</c:property>
      <c:property id="MergedHaeder" type="integer">1</c:property>
    </c:group>
    <c:group id="Header ↓ Ebene 3">
      <c:property id="RoleID" type="string">ParagraphHeaderCellComplex</c:property>
      <c:property id="Level" type="integer">3</c:property>
    </c:group>
    <c:group id="Header ↓ Ebene 4">
      <c:property id="RoleID" type="string">ParagraphHeaderCellComplex</c:property>
      <c:property id="Level" type="integer">4</c:property>
    </c:group>
    <c:group id="Header ↓ Ebene 5">
      <c:property id="RoleID" type="string">ParagraphHeaderCellComplex</c:property>
      <c:property id="Level" type="integer">5</c:property>
    </c:group>
    <c:group id="Header ↓ Ebene 3 nur 1. Spalte">
      <c:property id="RoleID" type="string">ParagraphHeaderCellComplex</c:property>
      <c:property id="Level" type="integer">3</c:property>
      <c:property id="MergedHaeder" type="integer">1</c:property>
    </c:group>
    <c:group id="__ListContinue">
      <c:property id="RoleID" type="string">ParagraphListContinue</c:property>
    </c:group>
    <c:group id="__ListContinue2">
      <c:property id="RoleID" type="string">ParagraphListContinue</c:property>
      <c:property id="Level" type="integer">2</c:property>
    </c:group>
    <c:group id="__ListContinue3">
      <c:property id="RoleID" type="string">ParagraphListContinue</c:property>
      <c:property id="Level" type="integer">3</c:property>
    </c:group>
    <c:group id="__ListContinue4">
      <c:property id="RoleID" type="string">ParagraphListContinue</c:property>
      <c:property id="Level" type="integer">4</c:property>
    </c:group>
    <c:group id="__ListContinue5">
      <c:property id="RoleID" type="string">ParagraphListContinue</c:property>
      <c:property id="Level" type="integer">5</c:property>
    </c:group>
    <c:group id="Header → Level 2">
      <c:property id="RoleID" type="string">ParagraphHeaderCellComplex</c:property>
      <c:property id="Level" type="integer">2</c:property>
      <c:property id="Down" type="boolean">false</c:property>
      <c:property id="Right" type="boolean">true</c:property>
    </c:group>
    <c:group id="Header → Level 1">
      <c:property id="RoleID" type="string">ParagraphHeaderCellComplex</c:property>
      <c:property id="Down" type="boolean">false</c:property>
      <c:property id="Right" type="boolean">true</c:property>
    </c:group>
    <c:group id="Header ↓ Level 1">
      <c:property id="RoleID" type="string">ParagraphHeaderCellComplex</c:property>
    </c:group>
    <c:group id="__Caption">
      <c:property id="RoleID" type="string">ParagraphDefault</c:property>
    </c:group>
    <c:group id="Header → Level 3">
      <c:property id="RoleID" type="string">ParagraphHeaderCellComplex</c:property>
      <c:property id="Down" type="boolean">false</c:property>
      <c:property id="Right" type="boolean">true</c:property>
      <c:property id="Level" type="integer">3</c:property>
    </c:group>
    <c:group id="Header → Level 4">
      <c:property id="RoleID" type="string">ParagraphHeaderCellComplex</c:property>
      <c:property id="Level" type="integer">4</c:property>
      <c:property id="Down" type="boolean">false</c:property>
      <c:property id="Right" type="boolean">true</c:property>
    </c:group>
    <c:group id="Header → Level 5">
      <c:property id="RoleID" type="string">ParagraphHeaderCellComplex</c:property>
      <c:property id="Level" type="integer">5</c:property>
      <c:property id="Down" type="boolean">false</c:property>
      <c:property id="Right" type="boolean">true</c:property>
    </c:group>
    <c:group id="Header ↓ Level 2">
      <c:property id="RoleID" type="string">ParagraphHeaderCellComplex</c:property>
      <c:property id="Level" type="integer">2</c:property>
    </c:group>
    <c:group id="Header ↓ Level 2 only 1. column">
      <c:property id="RoleID" type="string">ParagraphHeaderCellComplex</c:property>
      <c:property id="Level" type="integer">2</c:property>
      <c:property id="MergedHaeder" type="integer">1</c:property>
    </c:group>
    <c:group id="Header ↓ Level 3">
      <c:property id="RoleID" type="string">ParagraphHeaderCellComplex</c:property>
      <c:property id="Level" type="integer">3</c:property>
    </c:group>
    <c:group id="Header ↓ Level 3 only 1. column">
      <c:property id="RoleID" type="string">ParagraphHeaderCellComplex</c:property>
      <c:property id="Level" type="integer">3</c:property>
      <c:property id="MergedHaeder" type="integer">1</c:property>
    </c:group>
    <c:group id="Header ↓ Level 4">
      <c:property id="RoleID" type="string">ParagraphHeaderCellComplex</c:property>
      <c:property id="Level" type="integer">4</c:property>
    </c:group>
    <c:group id="Header ↓ Level 5">
      <c:property id="RoleID" type="string">ParagraphHeaderCellComplex</c:property>
      <c:property id="Level" type="integer">5</c:property>
    </c:group>
    <c:group id="__wdStyleTocHeading">
      <c:property id="RoleID" type="string">ParagraphDefault</c:property>
    </c:group>
    <c:group id="Listenfortsetzung 6">
      <c:property id="RoleID" type="string">ParagraphListContinue</c:property>
      <c:property id="Level" type="integer">6</c:property>
    </c:group>
    <c:group id="Listenfortsetzung 7">
      <c:property id="RoleID" type="string">ParagraphListContinue</c:property>
      <c:property id="Level" type="integer">7</c:property>
    </c:group>
    <c:group id="Listenfortsetzung 8">
      <c:property id="RoleID" type="string">ParagraphListContinue</c:property>
      <c:property id="Level" type="integer">8</c:property>
    </c:group>
    <c:group id="Listenfortsetzung 9">
      <c:property id="RoleID" type="string">ParagraphListContinue</c:property>
      <c:property id="Level" type="integer">9</c:property>
    </c:group>
    <c:group id="__Heading1">
      <c:property id="RoleID" type="string">ParagraphDefault</c:property>
    </c:group>
    <c:group id="__Heading2">
      <c:property id="RoleID" type="string">ParagraphDefault</c:property>
    </c:group>
    <c:group id="__Heading3">
      <c:property id="RoleID" type="string">ParagraphDefault</c:property>
    </c:group>
    <c:group id="__Heading4">
      <c:property id="RoleID" type="string">ParagraphDefault</c:property>
    </c:group>
    <c:group id="__Heading5">
      <c:property id="RoleID" type="string">ParagraphDefault</c:property>
    </c:group>
    <c:group id="__Heading6">
      <c:property id="RoleID" type="string">ParagraphDefault</c:property>
    </c:group>
    <c:group id="__Heading7">
      <c:property id="RoleID" type="string">ParagraphDefault</c:property>
    </c:group>
    <c:group id="__Heading8">
      <c:property id="RoleID" type="string">ParagraphDefault</c:property>
    </c:group>
    <c:group id="__Heading9">
      <c:property id="RoleID" type="string">ParagraphDefault</c:property>
    </c:group>
  </c:group>
  <c:group id="Content">
    <c:group id="f32211eb-09c9-483f-9e29-e1c3a1b68908">
      <c:property id="RoleID" type="string">TableLayoutTable</c:property>
    </c:group>
  </c:group>
  <c:group id="InitialView">
    <c:property id="MagnificationFactor" type="float">100</c:property>
  </c:group>
</c:configuration>
</file>

<file path=customXml/itemProps1.xml><?xml version="1.0" encoding="utf-8"?>
<ds:datastoreItem xmlns:ds="http://schemas.openxmlformats.org/officeDocument/2006/customXml" ds:itemID="{24E05112-2287-4D6D-A627-CC40F7FF02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08EA99-B7EA-47D8-A6D1-C77524EBE3E8}">
  <ds:schemaRefs>
    <ds:schemaRef ds:uri="http://ns.axespdf.com/word/configur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Mastertemplate_EN_Arial_axesWord.dotx</Template>
  <TotalTime>0</TotalTime>
  <Pages>1</Pages>
  <Words>503</Words>
  <Characters>2155</Characters>
  <Application>Microsoft Office Word</Application>
  <DocSecurity>0</DocSecurity>
  <Lines>269</Lines>
  <Paragraphs>156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Document title</vt:lpstr>
      <vt:lpstr>Document title</vt:lpstr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title</dc:title>
  <dc:subject/>
  <dc:creator>Peter Spraul</dc:creator>
  <cp:keywords/>
  <dc:description/>
  <cp:lastModifiedBy>Peter Spraul</cp:lastModifiedBy>
  <cp:revision>6</cp:revision>
  <cp:lastPrinted>2023-07-25T11:56:00Z</cp:lastPrinted>
  <dcterms:created xsi:type="dcterms:W3CDTF">2023-07-25T11:51:00Z</dcterms:created>
  <dcterms:modified xsi:type="dcterms:W3CDTF">2023-07-25T11:56:00Z</dcterms:modified>
</cp:coreProperties>
</file>